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234E5" w14:textId="77777777" w:rsidR="001D40C2" w:rsidRDefault="001D40C2" w:rsidP="00396A12">
      <w:pPr>
        <w:jc w:val="center"/>
        <w:rPr>
          <w:rFonts w:ascii="Calibri" w:hAnsi="Calibri" w:cs="Calibri"/>
          <w:b/>
          <w:bCs/>
          <w:u w:val="single"/>
        </w:rPr>
      </w:pPr>
      <w:r w:rsidRPr="0062601A">
        <w:rPr>
          <w:rFonts w:ascii="Calibri" w:hAnsi="Calibri" w:cs="Calibri"/>
          <w:b/>
          <w:bCs/>
          <w:u w:val="single"/>
        </w:rPr>
        <w:t>COMUNICACIÓN DEL BENEFICIARIO DE JUSTIFICACIÓN DE LA INVERSIÓN</w:t>
      </w:r>
      <w:r w:rsidRPr="00801480">
        <w:rPr>
          <w:rFonts w:ascii="Calibri" w:hAnsi="Calibri" w:cs="Calibri"/>
          <w:b/>
          <w:bCs/>
          <w:u w:val="single"/>
        </w:rPr>
        <w:t xml:space="preserve">. </w:t>
      </w:r>
    </w:p>
    <w:p w14:paraId="3E844009" w14:textId="77777777" w:rsidR="001D40C2" w:rsidRPr="00801480" w:rsidRDefault="001D40C2" w:rsidP="00396A12">
      <w:pPr>
        <w:jc w:val="center"/>
        <w:rPr>
          <w:rFonts w:ascii="Calibri" w:hAnsi="Calibri" w:cs="Calibri"/>
          <w:lang w:val="es-ES_tradnl"/>
        </w:rPr>
      </w:pPr>
      <w:r w:rsidRPr="00801480">
        <w:rPr>
          <w:rFonts w:ascii="Calibri" w:hAnsi="Calibri" w:cs="Calibri"/>
          <w:b/>
          <w:bCs/>
          <w:u w:val="single"/>
        </w:rPr>
        <w:t xml:space="preserve">SOLICITUD DE PAGO. </w:t>
      </w:r>
    </w:p>
    <w:p w14:paraId="72996312" w14:textId="77777777" w:rsidR="001D40C2" w:rsidRDefault="001D40C2" w:rsidP="00396A12">
      <w:pPr>
        <w:spacing w:line="360" w:lineRule="auto"/>
        <w:jc w:val="both"/>
        <w:rPr>
          <w:rFonts w:ascii="Calibri" w:hAnsi="Calibri" w:cs="Calibri"/>
          <w:lang w:val="es-ES_tradnl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709"/>
        <w:gridCol w:w="2126"/>
        <w:gridCol w:w="1566"/>
        <w:gridCol w:w="1411"/>
        <w:gridCol w:w="1526"/>
      </w:tblGrid>
      <w:tr w:rsidR="001D40C2" w:rsidRPr="00A14B92" w14:paraId="7B37F428" w14:textId="77777777">
        <w:tc>
          <w:tcPr>
            <w:tcW w:w="1809" w:type="dxa"/>
            <w:shd w:val="clear" w:color="auto" w:fill="F2F2F2"/>
          </w:tcPr>
          <w:p w14:paraId="017AA686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>SUBMEDIDA</w:t>
            </w:r>
          </w:p>
        </w:tc>
        <w:tc>
          <w:tcPr>
            <w:tcW w:w="709" w:type="dxa"/>
            <w:shd w:val="clear" w:color="auto" w:fill="F2F2F2"/>
          </w:tcPr>
          <w:p w14:paraId="59531541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F2F2F2"/>
          </w:tcPr>
          <w:p w14:paraId="63634FC1" w14:textId="77777777" w:rsidR="001D40C2" w:rsidRPr="00A0169E" w:rsidRDefault="001D40C2" w:rsidP="00044E42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>Nº DE EXPEDIENTE</w:t>
            </w:r>
          </w:p>
        </w:tc>
        <w:tc>
          <w:tcPr>
            <w:tcW w:w="4503" w:type="dxa"/>
            <w:gridSpan w:val="3"/>
            <w:shd w:val="clear" w:color="auto" w:fill="F2F2F2"/>
          </w:tcPr>
          <w:p w14:paraId="73F78F0E" w14:textId="77777777" w:rsidR="001D40C2" w:rsidRPr="00A0169E" w:rsidRDefault="001D40C2" w:rsidP="000146CA">
            <w:pPr>
              <w:rPr>
                <w:rFonts w:ascii="Calibri" w:hAnsi="Calibri" w:cs="Calibri"/>
                <w:highlight w:val="yellow"/>
              </w:rPr>
            </w:pPr>
          </w:p>
        </w:tc>
      </w:tr>
      <w:tr w:rsidR="001D40C2" w:rsidRPr="00A14B92" w14:paraId="36DEAD36" w14:textId="77777777">
        <w:tc>
          <w:tcPr>
            <w:tcW w:w="1809" w:type="dxa"/>
            <w:shd w:val="clear" w:color="auto" w:fill="F2F2F2"/>
          </w:tcPr>
          <w:p w14:paraId="2C9EAE46" w14:textId="77777777" w:rsidR="001D40C2" w:rsidRPr="00A0169E" w:rsidRDefault="001D40C2" w:rsidP="004748F0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>PROMOTOR</w:t>
            </w:r>
          </w:p>
        </w:tc>
        <w:tc>
          <w:tcPr>
            <w:tcW w:w="4401" w:type="dxa"/>
            <w:gridSpan w:val="3"/>
            <w:shd w:val="clear" w:color="auto" w:fill="F2F2F2"/>
          </w:tcPr>
          <w:p w14:paraId="5E908420" w14:textId="77777777" w:rsidR="001D40C2" w:rsidRPr="00113934" w:rsidRDefault="001D40C2" w:rsidP="000146CA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F2F2F2"/>
          </w:tcPr>
          <w:p w14:paraId="6929B184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>NIF</w:t>
            </w:r>
          </w:p>
        </w:tc>
        <w:tc>
          <w:tcPr>
            <w:tcW w:w="1526" w:type="dxa"/>
            <w:shd w:val="clear" w:color="auto" w:fill="F2F2F2"/>
          </w:tcPr>
          <w:p w14:paraId="7F8BF263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</w:p>
        </w:tc>
      </w:tr>
      <w:tr w:rsidR="001D40C2" w:rsidRPr="00A14B92" w14:paraId="471F0039" w14:textId="77777777">
        <w:tc>
          <w:tcPr>
            <w:tcW w:w="1809" w:type="dxa"/>
            <w:shd w:val="clear" w:color="auto" w:fill="F2F2F2"/>
          </w:tcPr>
          <w:p w14:paraId="17A7C42A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>MUNICIPIO</w:t>
            </w:r>
          </w:p>
        </w:tc>
        <w:tc>
          <w:tcPr>
            <w:tcW w:w="4401" w:type="dxa"/>
            <w:gridSpan w:val="3"/>
            <w:shd w:val="clear" w:color="auto" w:fill="F2F2F2"/>
          </w:tcPr>
          <w:p w14:paraId="1A1D470B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</w:p>
        </w:tc>
        <w:tc>
          <w:tcPr>
            <w:tcW w:w="1411" w:type="dxa"/>
            <w:shd w:val="clear" w:color="auto" w:fill="F2F2F2"/>
          </w:tcPr>
          <w:p w14:paraId="703B24EB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>PROVINCIA</w:t>
            </w:r>
          </w:p>
        </w:tc>
        <w:tc>
          <w:tcPr>
            <w:tcW w:w="1526" w:type="dxa"/>
            <w:shd w:val="clear" w:color="auto" w:fill="F2F2F2"/>
          </w:tcPr>
          <w:p w14:paraId="280446DB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</w:p>
        </w:tc>
      </w:tr>
      <w:tr w:rsidR="001D40C2" w:rsidRPr="00A14B92" w14:paraId="68892676" w14:textId="77777777">
        <w:tc>
          <w:tcPr>
            <w:tcW w:w="2518" w:type="dxa"/>
            <w:gridSpan w:val="2"/>
            <w:shd w:val="clear" w:color="auto" w:fill="F2F2F2"/>
          </w:tcPr>
          <w:p w14:paraId="0B585B2F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>TITULO DEL PROYECTO</w:t>
            </w:r>
          </w:p>
        </w:tc>
        <w:tc>
          <w:tcPr>
            <w:tcW w:w="6629" w:type="dxa"/>
            <w:gridSpan w:val="4"/>
            <w:shd w:val="clear" w:color="auto" w:fill="F2F2F2"/>
          </w:tcPr>
          <w:p w14:paraId="57AED0B2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</w:p>
        </w:tc>
      </w:tr>
    </w:tbl>
    <w:p w14:paraId="709568FC" w14:textId="77777777" w:rsidR="001D40C2" w:rsidRDefault="001D40C2" w:rsidP="00396A12">
      <w:pPr>
        <w:rPr>
          <w:rFonts w:ascii="Calibri" w:hAnsi="Calibri" w:cs="Calibri"/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7338"/>
      </w:tblGrid>
      <w:tr w:rsidR="001D40C2" w:rsidRPr="00A14B92" w14:paraId="4CC6865A" w14:textId="77777777">
        <w:tc>
          <w:tcPr>
            <w:tcW w:w="1809" w:type="dxa"/>
            <w:shd w:val="clear" w:color="auto" w:fill="F2F2F2"/>
          </w:tcPr>
          <w:p w14:paraId="2EE98FDF" w14:textId="77777777" w:rsidR="001D40C2" w:rsidRPr="00A0169E" w:rsidRDefault="001D40C2" w:rsidP="000146CA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>CERTIFICACION</w:t>
            </w:r>
          </w:p>
        </w:tc>
        <w:tc>
          <w:tcPr>
            <w:tcW w:w="7338" w:type="dxa"/>
            <w:shd w:val="clear" w:color="auto" w:fill="F2F2F2"/>
          </w:tcPr>
          <w:p w14:paraId="51412F75" w14:textId="77777777" w:rsidR="001D40C2" w:rsidRPr="00A0169E" w:rsidRDefault="001D40C2" w:rsidP="00416CC3">
            <w:pPr>
              <w:rPr>
                <w:rFonts w:ascii="Calibri" w:hAnsi="Calibri" w:cs="Calibri"/>
              </w:rPr>
            </w:pPr>
            <w:r w:rsidRPr="00A0169E">
              <w:rPr>
                <w:rFonts w:ascii="Calibri" w:hAnsi="Calibri" w:cs="Calibri"/>
                <w:sz w:val="22"/>
                <w:szCs w:val="22"/>
              </w:rPr>
              <w:t xml:space="preserve">                                     PARCIAL   </w:t>
            </w:r>
            <w:r w:rsidRPr="00A0169E">
              <w:rPr>
                <w:rFonts w:ascii="Calibri" w:hAnsi="Calibri" w:cs="Calibri"/>
                <w:sz w:val="22"/>
                <w:szCs w:val="22"/>
                <w:lang w:eastAsia="en-US"/>
              </w:rPr>
              <w:sym w:font="Wingdings" w:char="F06F"/>
            </w:r>
            <w:r w:rsidRPr="00A0169E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                                  </w:t>
            </w:r>
            <w:r w:rsidRPr="00A0169E">
              <w:rPr>
                <w:rFonts w:ascii="Calibri" w:hAnsi="Calibri" w:cs="Calibri"/>
                <w:sz w:val="22"/>
                <w:szCs w:val="22"/>
              </w:rPr>
              <w:t xml:space="preserve">FINAL   </w:t>
            </w:r>
            <w:r w:rsidR="00BF2F19" w:rsidRPr="00A0169E">
              <w:rPr>
                <w:rFonts w:ascii="Calibri" w:hAnsi="Calibri" w:cs="Calibri"/>
                <w:sz w:val="22"/>
                <w:szCs w:val="22"/>
                <w:lang w:eastAsia="en-US"/>
              </w:rPr>
              <w:sym w:font="Wingdings" w:char="F06F"/>
            </w:r>
          </w:p>
        </w:tc>
      </w:tr>
    </w:tbl>
    <w:p w14:paraId="771D0548" w14:textId="77777777" w:rsidR="001D40C2" w:rsidRPr="00801480" w:rsidRDefault="001D40C2" w:rsidP="00396A12">
      <w:pPr>
        <w:pStyle w:val="Ttulo1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801480">
        <w:rPr>
          <w:rFonts w:ascii="Calibri" w:hAnsi="Calibri" w:cs="Calibri"/>
          <w:b w:val="0"/>
          <w:bCs w:val="0"/>
          <w:sz w:val="24"/>
          <w:szCs w:val="24"/>
        </w:rPr>
        <w:t>D.</w:t>
      </w:r>
      <w:r w:rsidR="00AA0533">
        <w:rPr>
          <w:rFonts w:ascii="Calibri" w:hAnsi="Calibri" w:cs="Calibri"/>
          <w:b w:val="0"/>
          <w:bCs w:val="0"/>
          <w:sz w:val="24"/>
          <w:szCs w:val="24"/>
        </w:rPr>
        <w:t>/Dª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 xml:space="preserve">  </w:t>
      </w:r>
      <w:r w:rsidR="00AA0533">
        <w:rPr>
          <w:rFonts w:ascii="Calibri" w:hAnsi="Calibri" w:cs="Calibri"/>
          <w:b w:val="0"/>
          <w:bCs w:val="0"/>
          <w:sz w:val="24"/>
          <w:szCs w:val="24"/>
        </w:rPr>
        <w:t>…………………………………………………….</w:t>
      </w:r>
      <w:r>
        <w:rPr>
          <w:rFonts w:ascii="Calibri" w:hAnsi="Calibri" w:cs="Calibri"/>
          <w:b w:val="0"/>
          <w:bCs w:val="0"/>
          <w:sz w:val="24"/>
          <w:szCs w:val="24"/>
        </w:rPr>
        <w:t>.</w:t>
      </w:r>
      <w:r w:rsidR="00AA0533">
        <w:rPr>
          <w:rFonts w:ascii="Calibri" w:hAnsi="Calibri" w:cs="Calibri"/>
          <w:b w:val="0"/>
          <w:bCs w:val="0"/>
          <w:sz w:val="24"/>
          <w:szCs w:val="24"/>
        </w:rPr>
        <w:t xml:space="preserve"> con DNI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 nº </w:t>
      </w:r>
      <w:r w:rsidR="00AA0533">
        <w:rPr>
          <w:rFonts w:ascii="Calibri" w:hAnsi="Calibri" w:cs="Calibri"/>
          <w:b w:val="0"/>
          <w:bCs w:val="0"/>
          <w:sz w:val="24"/>
          <w:szCs w:val="24"/>
        </w:rPr>
        <w:t>………………………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 xml:space="preserve">, con domicilio en  </w:t>
      </w:r>
      <w:r w:rsidR="00AA0533">
        <w:rPr>
          <w:rFonts w:ascii="Calibri" w:hAnsi="Calibri" w:cs="Calibri"/>
          <w:b w:val="0"/>
          <w:bCs w:val="0"/>
          <w:sz w:val="24"/>
          <w:szCs w:val="24"/>
        </w:rPr>
        <w:t>…………………..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 xml:space="preserve">, calle </w:t>
      </w:r>
      <w:r w:rsidR="00AA0533">
        <w:rPr>
          <w:rFonts w:ascii="Calibri" w:hAnsi="Calibri" w:cs="Calibri"/>
          <w:b w:val="0"/>
          <w:bCs w:val="0"/>
          <w:sz w:val="24"/>
          <w:szCs w:val="24"/>
        </w:rPr>
        <w:t>……………………………………….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 e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 xml:space="preserve">n </w:t>
      </w:r>
      <w:r w:rsidR="00AA0533">
        <w:rPr>
          <w:rFonts w:ascii="Calibri" w:hAnsi="Calibri" w:cs="Calibri"/>
          <w:b w:val="0"/>
          <w:bCs w:val="0"/>
          <w:sz w:val="24"/>
          <w:szCs w:val="24"/>
        </w:rPr>
        <w:t xml:space="preserve">nombre propio o en </w:t>
      </w:r>
      <w:r>
        <w:rPr>
          <w:rFonts w:ascii="Calibri" w:hAnsi="Calibri" w:cs="Calibri"/>
          <w:b w:val="0"/>
          <w:bCs w:val="0"/>
          <w:sz w:val="24"/>
          <w:szCs w:val="24"/>
        </w:rPr>
        <w:t>repr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>esentación de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l promotor </w:t>
      </w:r>
      <w:r w:rsidR="00AA0533">
        <w:rPr>
          <w:rFonts w:ascii="Calibri" w:hAnsi="Calibri" w:cs="Calibri"/>
          <w:b w:val="0"/>
          <w:bCs w:val="0"/>
          <w:sz w:val="24"/>
          <w:szCs w:val="24"/>
        </w:rPr>
        <w:t>…………………………………………..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</w:p>
    <w:p w14:paraId="2F608C26" w14:textId="77777777" w:rsidR="001D40C2" w:rsidRDefault="001D40C2" w:rsidP="00396A12">
      <w:pPr>
        <w:pStyle w:val="Textoindependiente"/>
        <w:spacing w:line="240" w:lineRule="auto"/>
        <w:rPr>
          <w:b/>
          <w:bCs/>
          <w:sz w:val="24"/>
          <w:szCs w:val="24"/>
          <w:u w:val="single"/>
        </w:rPr>
      </w:pPr>
      <w:r w:rsidRPr="00801480">
        <w:rPr>
          <w:b/>
          <w:bCs/>
          <w:sz w:val="24"/>
          <w:szCs w:val="24"/>
          <w:u w:val="single"/>
        </w:rPr>
        <w:t xml:space="preserve">DECLARO: </w:t>
      </w:r>
    </w:p>
    <w:p w14:paraId="25ED6459" w14:textId="77777777" w:rsidR="001D40C2" w:rsidRDefault="001D40C2" w:rsidP="00D158F9">
      <w:pPr>
        <w:pStyle w:val="Textoindependiente"/>
        <w:numPr>
          <w:ilvl w:val="0"/>
          <w:numId w:val="4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 la cuenta bancaria en la que se solicita el pago es titularidad del beneficiario</w:t>
      </w:r>
    </w:p>
    <w:p w14:paraId="1F2F7C4E" w14:textId="77777777" w:rsidR="001D40C2" w:rsidRDefault="001D40C2" w:rsidP="007F423D">
      <w:pPr>
        <w:pStyle w:val="Textoindependiente"/>
        <w:numPr>
          <w:ilvl w:val="0"/>
          <w:numId w:val="43"/>
        </w:numPr>
        <w:spacing w:after="0" w:line="240" w:lineRule="auto"/>
        <w:jc w:val="both"/>
        <w:rPr>
          <w:sz w:val="24"/>
          <w:szCs w:val="24"/>
        </w:rPr>
      </w:pPr>
      <w:r w:rsidRPr="00801480">
        <w:rPr>
          <w:sz w:val="24"/>
          <w:szCs w:val="24"/>
        </w:rPr>
        <w:t>Que de los gastos e inversiones incluidos en el expediente de ayuda aprobado, se han ejecutado los correspondientes a la siguiente relación de documentos justificativos</w:t>
      </w:r>
    </w:p>
    <w:p w14:paraId="7BC08B3B" w14:textId="77777777" w:rsidR="001D40C2" w:rsidRDefault="001D40C2" w:rsidP="007F423D">
      <w:pPr>
        <w:pStyle w:val="Textoindependiente"/>
        <w:spacing w:after="0" w:line="240" w:lineRule="auto"/>
        <w:ind w:left="720"/>
        <w:jc w:val="both"/>
        <w:rPr>
          <w:sz w:val="24"/>
          <w:szCs w:val="24"/>
        </w:rPr>
      </w:pPr>
    </w:p>
    <w:tbl>
      <w:tblPr>
        <w:tblW w:w="5904" w:type="pct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18"/>
        <w:gridCol w:w="1088"/>
        <w:gridCol w:w="1148"/>
        <w:gridCol w:w="1190"/>
        <w:gridCol w:w="1053"/>
        <w:gridCol w:w="912"/>
        <w:gridCol w:w="739"/>
        <w:gridCol w:w="1108"/>
        <w:gridCol w:w="282"/>
        <w:gridCol w:w="1704"/>
      </w:tblGrid>
      <w:tr w:rsidR="001D40C2" w:rsidRPr="00801480" w14:paraId="6BA3C352" w14:textId="77777777">
        <w:trPr>
          <w:tblHeader/>
        </w:trPr>
        <w:tc>
          <w:tcPr>
            <w:tcW w:w="328" w:type="pct"/>
            <w:shd w:val="clear" w:color="auto" w:fill="C6D9F1"/>
            <w:vAlign w:val="center"/>
          </w:tcPr>
          <w:p w14:paraId="24AA60E7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2851" w:type="pct"/>
            <w:gridSpan w:val="6"/>
            <w:shd w:val="clear" w:color="auto" w:fill="C6D9F1"/>
            <w:vAlign w:val="center"/>
          </w:tcPr>
          <w:p w14:paraId="37544B2B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 w:rsidRPr="00A0169E">
              <w:rPr>
                <w:sz w:val="18"/>
                <w:szCs w:val="18"/>
              </w:rPr>
              <w:t>DESCRIPCIÓN DOCUMENTO</w:t>
            </w:r>
          </w:p>
        </w:tc>
        <w:tc>
          <w:tcPr>
            <w:tcW w:w="877" w:type="pct"/>
            <w:gridSpan w:val="2"/>
            <w:shd w:val="clear" w:color="auto" w:fill="C6D9F1"/>
            <w:vAlign w:val="center"/>
          </w:tcPr>
          <w:p w14:paraId="37D494E0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 w:rsidRPr="00A0169E">
              <w:rPr>
                <w:sz w:val="18"/>
                <w:szCs w:val="18"/>
              </w:rPr>
              <w:t>ACREDITACIÓN DEL PAGO</w:t>
            </w: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7160308F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809" w:type="pct"/>
            <w:vMerge w:val="restart"/>
            <w:shd w:val="clear" w:color="auto" w:fill="C6D9F1"/>
            <w:vAlign w:val="center"/>
          </w:tcPr>
          <w:p w14:paraId="1233E054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 w:rsidRPr="00A0169E">
              <w:rPr>
                <w:sz w:val="18"/>
                <w:szCs w:val="18"/>
              </w:rPr>
              <w:t>IMPORTE PAGADO CON CARGO AL PROYECTO</w:t>
            </w:r>
          </w:p>
          <w:p w14:paraId="6B31AC16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 w:rsidRPr="00A0169E">
              <w:rPr>
                <w:sz w:val="18"/>
                <w:szCs w:val="18"/>
              </w:rPr>
              <w:t>(€)</w:t>
            </w:r>
          </w:p>
        </w:tc>
      </w:tr>
      <w:tr w:rsidR="001D40C2" w:rsidRPr="00801480" w14:paraId="34D40F45" w14:textId="77777777">
        <w:tc>
          <w:tcPr>
            <w:tcW w:w="328" w:type="pct"/>
            <w:shd w:val="clear" w:color="auto" w:fill="B8CCE4"/>
          </w:tcPr>
          <w:p w14:paraId="04892065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Nº orden</w:t>
            </w:r>
          </w:p>
        </w:tc>
        <w:tc>
          <w:tcPr>
            <w:tcW w:w="293" w:type="pct"/>
            <w:shd w:val="clear" w:color="auto" w:fill="B8CCE4"/>
          </w:tcPr>
          <w:p w14:paraId="1BAC830F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Tipo     (1)</w:t>
            </w:r>
          </w:p>
        </w:tc>
        <w:tc>
          <w:tcPr>
            <w:tcW w:w="516" w:type="pct"/>
            <w:shd w:val="clear" w:color="auto" w:fill="B8CCE4"/>
          </w:tcPr>
          <w:p w14:paraId="442C8B0D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Número  (2)</w:t>
            </w:r>
          </w:p>
        </w:tc>
        <w:tc>
          <w:tcPr>
            <w:tcW w:w="545" w:type="pct"/>
            <w:shd w:val="clear" w:color="auto" w:fill="B8CCE4"/>
          </w:tcPr>
          <w:p w14:paraId="7BDF38D4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NIF Emisor</w:t>
            </w:r>
          </w:p>
        </w:tc>
        <w:tc>
          <w:tcPr>
            <w:tcW w:w="564" w:type="pct"/>
            <w:shd w:val="clear" w:color="auto" w:fill="B8CCE4"/>
          </w:tcPr>
          <w:p w14:paraId="3D940551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Fecha</w:t>
            </w:r>
          </w:p>
        </w:tc>
        <w:tc>
          <w:tcPr>
            <w:tcW w:w="500" w:type="pct"/>
            <w:shd w:val="clear" w:color="auto" w:fill="B8CCE4"/>
          </w:tcPr>
          <w:p w14:paraId="729CC845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Importe total  sin IVA (€)</w:t>
            </w:r>
          </w:p>
        </w:tc>
        <w:tc>
          <w:tcPr>
            <w:tcW w:w="433" w:type="pct"/>
            <w:shd w:val="clear" w:color="auto" w:fill="B8CCE4"/>
          </w:tcPr>
          <w:p w14:paraId="03BBE2BA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IVA total</w:t>
            </w:r>
          </w:p>
        </w:tc>
        <w:tc>
          <w:tcPr>
            <w:tcW w:w="351" w:type="pct"/>
            <w:shd w:val="clear" w:color="auto" w:fill="B8CCE4"/>
          </w:tcPr>
          <w:p w14:paraId="59F59D29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Forma      (3)</w:t>
            </w:r>
          </w:p>
        </w:tc>
        <w:tc>
          <w:tcPr>
            <w:tcW w:w="526" w:type="pct"/>
            <w:shd w:val="clear" w:color="auto" w:fill="B8CCE4"/>
          </w:tcPr>
          <w:p w14:paraId="3E9B1273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A0169E">
              <w:rPr>
                <w:sz w:val="16"/>
                <w:szCs w:val="16"/>
              </w:rPr>
              <w:t>Importe pagado (€)</w:t>
            </w: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5E1F9679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</w:p>
        </w:tc>
        <w:tc>
          <w:tcPr>
            <w:tcW w:w="809" w:type="pct"/>
            <w:vMerge/>
          </w:tcPr>
          <w:p w14:paraId="7CDC91D8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</w:p>
        </w:tc>
      </w:tr>
      <w:tr w:rsidR="001D40C2" w:rsidRPr="00115AF5" w14:paraId="37B52FEE" w14:textId="77777777">
        <w:trPr>
          <w:trHeight w:hRule="exact" w:val="397"/>
        </w:trPr>
        <w:tc>
          <w:tcPr>
            <w:tcW w:w="328" w:type="pct"/>
          </w:tcPr>
          <w:p w14:paraId="465A9106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1B7A6D8C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42C94995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3F18BC09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32F2761E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1AAA365E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0EF462FB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5085FED0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3F8D6447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2E4CD528" w14:textId="77777777" w:rsidR="001D40C2" w:rsidRPr="00115AF5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809" w:type="pct"/>
          </w:tcPr>
          <w:p w14:paraId="549A1F72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2C8FC19B" w14:textId="77777777">
        <w:trPr>
          <w:trHeight w:hRule="exact" w:val="397"/>
        </w:trPr>
        <w:tc>
          <w:tcPr>
            <w:tcW w:w="328" w:type="pct"/>
          </w:tcPr>
          <w:p w14:paraId="3CFC9D4B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422B2C4C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0D4F4896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35A06854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65CF1D14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559B7BCE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48E96B1F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3DBF6392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725BB3AC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4308D34E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</w:tcPr>
          <w:p w14:paraId="449F410F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64EBE7E1" w14:textId="77777777">
        <w:trPr>
          <w:trHeight w:hRule="exact" w:val="397"/>
        </w:trPr>
        <w:tc>
          <w:tcPr>
            <w:tcW w:w="328" w:type="pct"/>
          </w:tcPr>
          <w:p w14:paraId="22031307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6AFDC477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2466E9AA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1B1EEFE8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0CE66642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7DEDB6AF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23864712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71613BCD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3A402581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49EB8D6B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</w:tcPr>
          <w:p w14:paraId="6C9D2D9E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0DAC6DDC" w14:textId="77777777">
        <w:trPr>
          <w:trHeight w:hRule="exact" w:val="397"/>
        </w:trPr>
        <w:tc>
          <w:tcPr>
            <w:tcW w:w="328" w:type="pct"/>
          </w:tcPr>
          <w:p w14:paraId="492B88B7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2628B67D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02EDA35E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71A10B56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4A3CD94E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1B6967DF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35C28405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024F7B87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3E429700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1BA7B43F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</w:tcPr>
          <w:p w14:paraId="0BBA85D2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3F45D2E6" w14:textId="77777777">
        <w:trPr>
          <w:trHeight w:hRule="exact" w:val="397"/>
        </w:trPr>
        <w:tc>
          <w:tcPr>
            <w:tcW w:w="328" w:type="pct"/>
          </w:tcPr>
          <w:p w14:paraId="2AFF369D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1BDEE686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513E7314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63D19C48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7B656413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7BBD18A5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206779F0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3CBDB9BD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558B616C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5F255D4D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</w:tcPr>
          <w:p w14:paraId="3779307C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50083AB0" w14:textId="77777777">
        <w:trPr>
          <w:trHeight w:hRule="exact" w:val="397"/>
        </w:trPr>
        <w:tc>
          <w:tcPr>
            <w:tcW w:w="328" w:type="pct"/>
          </w:tcPr>
          <w:p w14:paraId="74B890D3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6798F599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7212CDAA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5668DFDA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10609A05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650173E7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03C846B4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354D1C71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6A48E59A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099D3AE3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</w:tcPr>
          <w:p w14:paraId="6FE8C631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6C247449" w14:textId="77777777">
        <w:trPr>
          <w:trHeight w:hRule="exact" w:val="397"/>
        </w:trPr>
        <w:tc>
          <w:tcPr>
            <w:tcW w:w="328" w:type="pct"/>
          </w:tcPr>
          <w:p w14:paraId="66C05990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7C38CB2A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29D71301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3B00D3DF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29CCE8EE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3510C0E9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5EC58B4D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5B7DEEF3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0944C24A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2DDE347A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</w:tcPr>
          <w:p w14:paraId="408FEA83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063CDED3" w14:textId="77777777">
        <w:trPr>
          <w:trHeight w:hRule="exact" w:val="397"/>
        </w:trPr>
        <w:tc>
          <w:tcPr>
            <w:tcW w:w="328" w:type="pct"/>
          </w:tcPr>
          <w:p w14:paraId="4D8E0669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5C98C794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6C2D6602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24AF547D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7548F954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0B91F505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79716AB3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0F17437A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0A8448E9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0FEDBEDB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</w:tcPr>
          <w:p w14:paraId="2EBF917B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0BFD58E3" w14:textId="77777777">
        <w:trPr>
          <w:trHeight w:hRule="exact" w:val="397"/>
        </w:trPr>
        <w:tc>
          <w:tcPr>
            <w:tcW w:w="328" w:type="pct"/>
          </w:tcPr>
          <w:p w14:paraId="683CEE89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</w:tcPr>
          <w:p w14:paraId="0497EC38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</w:tcPr>
          <w:p w14:paraId="534DC9C7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</w:tcPr>
          <w:p w14:paraId="6A42C24A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</w:tcPr>
          <w:p w14:paraId="1E247969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</w:tcPr>
          <w:p w14:paraId="78527387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</w:tcPr>
          <w:p w14:paraId="0E26FFB3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</w:tcPr>
          <w:p w14:paraId="092C4109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14:paraId="01C7A2EE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62C241D3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</w:tcPr>
          <w:p w14:paraId="516432CA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30F9B569" w14:textId="77777777">
        <w:trPr>
          <w:trHeight w:hRule="exact" w:val="397"/>
        </w:trPr>
        <w:tc>
          <w:tcPr>
            <w:tcW w:w="328" w:type="pct"/>
            <w:tcBorders>
              <w:bottom w:val="single" w:sz="12" w:space="0" w:color="auto"/>
            </w:tcBorders>
          </w:tcPr>
          <w:p w14:paraId="1147A65A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293" w:type="pct"/>
            <w:tcBorders>
              <w:bottom w:val="single" w:sz="12" w:space="0" w:color="auto"/>
            </w:tcBorders>
          </w:tcPr>
          <w:p w14:paraId="04C592C8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16" w:type="pct"/>
            <w:tcBorders>
              <w:bottom w:val="single" w:sz="12" w:space="0" w:color="auto"/>
            </w:tcBorders>
          </w:tcPr>
          <w:p w14:paraId="2A9CAC18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45" w:type="pct"/>
            <w:tcBorders>
              <w:bottom w:val="single" w:sz="12" w:space="0" w:color="auto"/>
            </w:tcBorders>
          </w:tcPr>
          <w:p w14:paraId="5782D95A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64" w:type="pct"/>
            <w:tcBorders>
              <w:bottom w:val="single" w:sz="12" w:space="0" w:color="auto"/>
            </w:tcBorders>
          </w:tcPr>
          <w:p w14:paraId="51D93A38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bottom w:val="single" w:sz="12" w:space="0" w:color="auto"/>
            </w:tcBorders>
          </w:tcPr>
          <w:p w14:paraId="159B5F19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bottom w:val="single" w:sz="12" w:space="0" w:color="auto"/>
            </w:tcBorders>
          </w:tcPr>
          <w:p w14:paraId="049BF304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351" w:type="pct"/>
            <w:tcBorders>
              <w:bottom w:val="single" w:sz="12" w:space="0" w:color="auto"/>
            </w:tcBorders>
          </w:tcPr>
          <w:p w14:paraId="6DC68504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18"/>
                <w:szCs w:val="18"/>
              </w:rPr>
            </w:pPr>
          </w:p>
        </w:tc>
        <w:tc>
          <w:tcPr>
            <w:tcW w:w="526" w:type="pct"/>
            <w:tcBorders>
              <w:bottom w:val="single" w:sz="12" w:space="0" w:color="auto"/>
            </w:tcBorders>
          </w:tcPr>
          <w:p w14:paraId="73E9DCDE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6DCB1892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bottom w:val="single" w:sz="12" w:space="0" w:color="auto"/>
            </w:tcBorders>
          </w:tcPr>
          <w:p w14:paraId="237A96D9" w14:textId="77777777" w:rsidR="001D40C2" w:rsidRPr="00EB0040" w:rsidRDefault="001D40C2" w:rsidP="00EB0040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right"/>
              <w:rPr>
                <w:sz w:val="18"/>
                <w:szCs w:val="18"/>
              </w:rPr>
            </w:pPr>
          </w:p>
        </w:tc>
      </w:tr>
      <w:tr w:rsidR="001D40C2" w:rsidRPr="00801480" w14:paraId="036B9172" w14:textId="77777777">
        <w:tc>
          <w:tcPr>
            <w:tcW w:w="2247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6B147EC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4"/>
                <w:szCs w:val="24"/>
              </w:rPr>
            </w:pPr>
            <w:r w:rsidRPr="00A0169E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12" w:space="0" w:color="auto"/>
            </w:tcBorders>
          </w:tcPr>
          <w:p w14:paraId="0A210D38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12" w:space="0" w:color="auto"/>
              <w:bottom w:val="single" w:sz="12" w:space="0" w:color="auto"/>
            </w:tcBorders>
          </w:tcPr>
          <w:p w14:paraId="3104C0C9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12" w:space="0" w:color="auto"/>
              <w:bottom w:val="single" w:sz="12" w:space="0" w:color="auto"/>
              <w:tl2br w:val="single" w:sz="12" w:space="0" w:color="auto"/>
              <w:tr2bl w:val="single" w:sz="12" w:space="0" w:color="auto"/>
            </w:tcBorders>
            <w:shd w:val="clear" w:color="auto" w:fill="D9D9D9"/>
          </w:tcPr>
          <w:p w14:paraId="1E64B5A4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526" w:type="pct"/>
            <w:tcBorders>
              <w:top w:val="single" w:sz="12" w:space="0" w:color="auto"/>
              <w:bottom w:val="single" w:sz="12" w:space="0" w:color="auto"/>
            </w:tcBorders>
          </w:tcPr>
          <w:p w14:paraId="18990728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bottom w:val="nil"/>
            </w:tcBorders>
          </w:tcPr>
          <w:p w14:paraId="41B4544F" w14:textId="77777777" w:rsidR="001D40C2" w:rsidRPr="00A0169E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133F2E" w14:textId="77777777" w:rsidR="001D40C2" w:rsidRPr="00EB0040" w:rsidRDefault="001D40C2" w:rsidP="00D67FDD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</w:p>
        </w:tc>
      </w:tr>
    </w:tbl>
    <w:p w14:paraId="50B76BB3" w14:textId="596711E6" w:rsidR="001D40C2" w:rsidRDefault="00AF0517" w:rsidP="007F423D">
      <w:pPr>
        <w:pStyle w:val="Textoindependiente"/>
        <w:spacing w:after="0" w:line="240" w:lineRule="auto"/>
        <w:ind w:left="720"/>
        <w:jc w:val="both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53C7FB" wp14:editId="48C8C62A">
                <wp:simplePos x="0" y="0"/>
                <wp:positionH relativeFrom="column">
                  <wp:posOffset>-571500</wp:posOffset>
                </wp:positionH>
                <wp:positionV relativeFrom="paragraph">
                  <wp:posOffset>149225</wp:posOffset>
                </wp:positionV>
                <wp:extent cx="6343650" cy="609600"/>
                <wp:effectExtent l="3810" t="0" r="0" b="254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3B358" w14:textId="77777777" w:rsidR="001D40C2" w:rsidRPr="005E3120" w:rsidRDefault="001D40C2" w:rsidP="007F423D">
                            <w:pPr>
                              <w:pStyle w:val="Textoindependiente"/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E3120">
                              <w:rPr>
                                <w:sz w:val="16"/>
                                <w:szCs w:val="16"/>
                              </w:rPr>
                              <w:t>Se indicará en su caso F (factura)</w:t>
                            </w:r>
                            <w:r w:rsidR="00F13CBF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470A25">
                              <w:rPr>
                                <w:sz w:val="16"/>
                                <w:szCs w:val="16"/>
                              </w:rPr>
                              <w:t xml:space="preserve"> R (retribuciones)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u</w:t>
                            </w:r>
                            <w:r w:rsidRPr="005E3120">
                              <w:rPr>
                                <w:sz w:val="16"/>
                                <w:szCs w:val="16"/>
                              </w:rPr>
                              <w:t xml:space="preserve"> O (otros)</w:t>
                            </w:r>
                          </w:p>
                          <w:p w14:paraId="1304196D" w14:textId="77777777" w:rsidR="001D40C2" w:rsidRPr="005E3120" w:rsidRDefault="001D40C2" w:rsidP="007F423D">
                            <w:pPr>
                              <w:pStyle w:val="Textoindependiente"/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E3120">
                              <w:rPr>
                                <w:sz w:val="16"/>
                                <w:szCs w:val="16"/>
                              </w:rPr>
                              <w:t xml:space="preserve">En el caso de facturas, se indicará el número de la factura. </w:t>
                            </w:r>
                          </w:p>
                          <w:p w14:paraId="1F503827" w14:textId="77777777" w:rsidR="001D40C2" w:rsidRPr="005E3120" w:rsidRDefault="001D40C2" w:rsidP="007F423D">
                            <w:pPr>
                              <w:pStyle w:val="Textoindependiente"/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before="40"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E3120">
                              <w:rPr>
                                <w:sz w:val="16"/>
                                <w:szCs w:val="16"/>
                              </w:rPr>
                              <w:t>Se indicará la forma en que se ha efectuado el pago; T (transferencia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bancaria</w:t>
                            </w:r>
                            <w:r w:rsidRPr="005E3120">
                              <w:rPr>
                                <w:sz w:val="16"/>
                                <w:szCs w:val="16"/>
                              </w:rPr>
                              <w:t>), M (metálico), O (otras)</w:t>
                            </w:r>
                          </w:p>
                          <w:p w14:paraId="6386E391" w14:textId="77777777" w:rsidR="001D40C2" w:rsidRDefault="001D40C2" w:rsidP="007F42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3C7F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5pt;margin-top:11.75pt;width:499.5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" stroked="f">
                <v:textbox>
                  <w:txbxContent>
                    <w:p w14:paraId="7203B358" w14:textId="77777777" w:rsidR="001D40C2" w:rsidRPr="005E3120" w:rsidRDefault="001D40C2" w:rsidP="007F423D">
                      <w:pPr>
                        <w:pStyle w:val="Textoindependiente"/>
                        <w:widowControl w:val="0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before="40"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5E3120">
                        <w:rPr>
                          <w:sz w:val="16"/>
                          <w:szCs w:val="16"/>
                        </w:rPr>
                        <w:t>Se indicará en su caso F (factura)</w:t>
                      </w:r>
                      <w:r w:rsidR="00F13CBF">
                        <w:rPr>
                          <w:sz w:val="16"/>
                          <w:szCs w:val="16"/>
                        </w:rPr>
                        <w:t>,</w:t>
                      </w:r>
                      <w:r w:rsidR="00470A25">
                        <w:rPr>
                          <w:sz w:val="16"/>
                          <w:szCs w:val="16"/>
                        </w:rPr>
                        <w:t xml:space="preserve"> R (retribuciones)</w:t>
                      </w:r>
                      <w:r>
                        <w:rPr>
                          <w:sz w:val="16"/>
                          <w:szCs w:val="16"/>
                        </w:rPr>
                        <w:t xml:space="preserve"> u</w:t>
                      </w:r>
                      <w:r w:rsidRPr="005E3120">
                        <w:rPr>
                          <w:sz w:val="16"/>
                          <w:szCs w:val="16"/>
                        </w:rPr>
                        <w:t xml:space="preserve"> O (otros)</w:t>
                      </w:r>
                    </w:p>
                    <w:p w14:paraId="1304196D" w14:textId="77777777" w:rsidR="001D40C2" w:rsidRPr="005E3120" w:rsidRDefault="001D40C2" w:rsidP="007F423D">
                      <w:pPr>
                        <w:pStyle w:val="Textoindependiente"/>
                        <w:widowControl w:val="0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before="40"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5E3120">
                        <w:rPr>
                          <w:sz w:val="16"/>
                          <w:szCs w:val="16"/>
                        </w:rPr>
                        <w:t xml:space="preserve">En el caso de facturas, se indicará el número de la factura. </w:t>
                      </w:r>
                    </w:p>
                    <w:p w14:paraId="1F503827" w14:textId="77777777" w:rsidR="001D40C2" w:rsidRPr="005E3120" w:rsidRDefault="001D40C2" w:rsidP="007F423D">
                      <w:pPr>
                        <w:pStyle w:val="Textoindependiente"/>
                        <w:widowControl w:val="0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before="40"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5E3120">
                        <w:rPr>
                          <w:sz w:val="16"/>
                          <w:szCs w:val="16"/>
                        </w:rPr>
                        <w:t>Se indicará la forma en que se ha efectuado el pago; T (transferencia</w:t>
                      </w:r>
                      <w:r>
                        <w:rPr>
                          <w:sz w:val="16"/>
                          <w:szCs w:val="16"/>
                        </w:rPr>
                        <w:t xml:space="preserve"> bancaria</w:t>
                      </w:r>
                      <w:r w:rsidRPr="005E3120">
                        <w:rPr>
                          <w:sz w:val="16"/>
                          <w:szCs w:val="16"/>
                        </w:rPr>
                        <w:t>), M (metálico), O (otras)</w:t>
                      </w:r>
                    </w:p>
                    <w:p w14:paraId="6386E391" w14:textId="77777777" w:rsidR="001D40C2" w:rsidRDefault="001D40C2" w:rsidP="007F423D"/>
                  </w:txbxContent>
                </v:textbox>
              </v:shape>
            </w:pict>
          </mc:Fallback>
        </mc:AlternateContent>
      </w:r>
    </w:p>
    <w:p w14:paraId="27AB8F17" w14:textId="77777777" w:rsidR="001D40C2" w:rsidRDefault="001D40C2" w:rsidP="00113934">
      <w:pPr>
        <w:pStyle w:val="Textoindependiente"/>
        <w:spacing w:after="0" w:line="240" w:lineRule="auto"/>
        <w:jc w:val="both"/>
        <w:rPr>
          <w:sz w:val="24"/>
          <w:szCs w:val="24"/>
        </w:rPr>
      </w:pPr>
    </w:p>
    <w:p w14:paraId="7B9D2FC2" w14:textId="77777777" w:rsidR="001D40C2" w:rsidRPr="00DC734A" w:rsidRDefault="001D40C2" w:rsidP="007F423D">
      <w:pPr>
        <w:pStyle w:val="Textoindependiente"/>
        <w:numPr>
          <w:ilvl w:val="0"/>
          <w:numId w:val="43"/>
        </w:numPr>
        <w:spacing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lastRenderedPageBreak/>
        <w:t xml:space="preserve">Que SI </w:t>
      </w:r>
      <w:r>
        <w:rPr>
          <w:sz w:val="24"/>
          <w:szCs w:val="24"/>
        </w:rPr>
        <w:sym w:font="Wingdings" w:char="F0A8"/>
      </w:r>
      <w:r w:rsidRPr="00DC734A">
        <w:rPr>
          <w:sz w:val="24"/>
          <w:szCs w:val="24"/>
        </w:rPr>
        <w:t xml:space="preserve"> NO </w:t>
      </w:r>
      <w:r>
        <w:rPr>
          <w:sz w:val="24"/>
          <w:szCs w:val="24"/>
        </w:rPr>
        <w:sym w:font="Wingdings" w:char="F0A8"/>
      </w:r>
      <w:r w:rsidRPr="00DC734A">
        <w:rPr>
          <w:sz w:val="24"/>
          <w:szCs w:val="24"/>
        </w:rPr>
        <w:t xml:space="preserve"> he solicitado y/u obtenido las subvenciones o ayudas para las inversiones o actividades para las que solicita el pago en esta solicitud y que a continuación se relacionan:</w:t>
      </w:r>
      <w:r w:rsidRPr="00DC734A">
        <w:rPr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Spec="center" w:tblpY="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2694"/>
        <w:gridCol w:w="1417"/>
        <w:gridCol w:w="1134"/>
      </w:tblGrid>
      <w:tr w:rsidR="001D40C2" w:rsidRPr="00DC734A" w14:paraId="2C0A5792" w14:textId="77777777">
        <w:tc>
          <w:tcPr>
            <w:tcW w:w="2376" w:type="dxa"/>
            <w:vAlign w:val="center"/>
          </w:tcPr>
          <w:p w14:paraId="583E0D7A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5F97DFA7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169E">
              <w:rPr>
                <w:rFonts w:ascii="Calibri" w:hAnsi="Calibri" w:cs="Calibri"/>
                <w:sz w:val="20"/>
                <w:szCs w:val="20"/>
              </w:rPr>
              <w:t>Administración o Entidad</w:t>
            </w:r>
          </w:p>
        </w:tc>
        <w:tc>
          <w:tcPr>
            <w:tcW w:w="1417" w:type="dxa"/>
            <w:vAlign w:val="center"/>
          </w:tcPr>
          <w:p w14:paraId="606BFDCE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169E">
              <w:rPr>
                <w:rFonts w:ascii="Calibri" w:hAnsi="Calibri" w:cs="Calibri"/>
                <w:sz w:val="20"/>
                <w:szCs w:val="20"/>
              </w:rPr>
              <w:t>Importe</w:t>
            </w:r>
          </w:p>
        </w:tc>
        <w:tc>
          <w:tcPr>
            <w:tcW w:w="1134" w:type="dxa"/>
            <w:vAlign w:val="center"/>
          </w:tcPr>
          <w:p w14:paraId="29F4B682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169E">
              <w:rPr>
                <w:rFonts w:ascii="Calibri" w:hAnsi="Calibri" w:cs="Calibri"/>
                <w:sz w:val="20"/>
                <w:szCs w:val="20"/>
              </w:rPr>
              <w:t>Fecha</w:t>
            </w:r>
          </w:p>
        </w:tc>
      </w:tr>
      <w:tr w:rsidR="001D40C2" w:rsidRPr="00DC734A" w14:paraId="0B7D0D15" w14:textId="77777777">
        <w:tc>
          <w:tcPr>
            <w:tcW w:w="2376" w:type="dxa"/>
            <w:vAlign w:val="center"/>
          </w:tcPr>
          <w:p w14:paraId="23CE3450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169E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A0169E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14:paraId="38B9A459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4E2C884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B335628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D40C2" w:rsidRPr="00DC734A" w14:paraId="1EA1068F" w14:textId="77777777">
        <w:tc>
          <w:tcPr>
            <w:tcW w:w="2376" w:type="dxa"/>
            <w:vAlign w:val="center"/>
          </w:tcPr>
          <w:p w14:paraId="576B9C38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169E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A0169E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14:paraId="5654F605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46F0A51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2EB7981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D40C2" w:rsidRPr="00DC734A" w14:paraId="78407607" w14:textId="77777777">
        <w:tc>
          <w:tcPr>
            <w:tcW w:w="2376" w:type="dxa"/>
            <w:vAlign w:val="center"/>
          </w:tcPr>
          <w:p w14:paraId="22855460" w14:textId="77777777" w:rsidR="001D40C2" w:rsidRPr="00A0169E" w:rsidRDefault="001D40C2" w:rsidP="00A0169E">
            <w:pPr>
              <w:jc w:val="center"/>
              <w:rPr>
                <w:sz w:val="20"/>
                <w:szCs w:val="20"/>
              </w:rPr>
            </w:pPr>
            <w:r w:rsidRPr="00A0169E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A0169E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14:paraId="7002A8BC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110278A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3C99AB2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D40C2" w:rsidRPr="00DC734A" w14:paraId="6055F0CB" w14:textId="77777777">
        <w:tc>
          <w:tcPr>
            <w:tcW w:w="2376" w:type="dxa"/>
            <w:vAlign w:val="center"/>
          </w:tcPr>
          <w:p w14:paraId="5BFCE2CD" w14:textId="77777777" w:rsidR="001D40C2" w:rsidRPr="00A0169E" w:rsidRDefault="001D40C2" w:rsidP="00A0169E">
            <w:pPr>
              <w:jc w:val="center"/>
              <w:rPr>
                <w:sz w:val="20"/>
                <w:szCs w:val="20"/>
              </w:rPr>
            </w:pPr>
            <w:r w:rsidRPr="00A0169E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A0169E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14:paraId="0F95C0D8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F13E74C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99D3DBB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D40C2" w:rsidRPr="00DC734A" w14:paraId="7833DA3F" w14:textId="77777777">
        <w:tc>
          <w:tcPr>
            <w:tcW w:w="2376" w:type="dxa"/>
            <w:vAlign w:val="center"/>
          </w:tcPr>
          <w:p w14:paraId="5C038EFC" w14:textId="77777777" w:rsidR="001D40C2" w:rsidRPr="00A0169E" w:rsidRDefault="001D40C2" w:rsidP="00A0169E">
            <w:pPr>
              <w:jc w:val="center"/>
              <w:rPr>
                <w:sz w:val="20"/>
                <w:szCs w:val="20"/>
              </w:rPr>
            </w:pPr>
            <w:r w:rsidRPr="00A0169E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A0169E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A0169E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14:paraId="0F914153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283D695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6CBEC45" w14:textId="77777777" w:rsidR="001D40C2" w:rsidRPr="00A0169E" w:rsidRDefault="001D40C2" w:rsidP="00A0169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8489227" w14:textId="77777777" w:rsidR="001D40C2" w:rsidRDefault="001D40C2" w:rsidP="007F423D">
      <w:pPr>
        <w:pStyle w:val="Textoindependiente"/>
        <w:spacing w:after="0" w:line="240" w:lineRule="auto"/>
        <w:ind w:left="720"/>
        <w:jc w:val="both"/>
        <w:rPr>
          <w:sz w:val="24"/>
          <w:szCs w:val="24"/>
        </w:rPr>
      </w:pPr>
    </w:p>
    <w:p w14:paraId="131BD855" w14:textId="77777777" w:rsidR="001D40C2" w:rsidRDefault="001D40C2" w:rsidP="007F423D">
      <w:pPr>
        <w:pStyle w:val="Textoindependiente"/>
        <w:spacing w:after="0" w:line="240" w:lineRule="auto"/>
        <w:ind w:left="720"/>
        <w:jc w:val="both"/>
        <w:rPr>
          <w:sz w:val="24"/>
          <w:szCs w:val="24"/>
        </w:rPr>
      </w:pPr>
    </w:p>
    <w:p w14:paraId="2E46F997" w14:textId="77777777" w:rsidR="001D40C2" w:rsidRDefault="001D40C2" w:rsidP="007F423D">
      <w:pPr>
        <w:pStyle w:val="Textoindependiente"/>
        <w:spacing w:after="0" w:line="240" w:lineRule="auto"/>
        <w:ind w:left="720"/>
        <w:jc w:val="both"/>
        <w:rPr>
          <w:sz w:val="24"/>
          <w:szCs w:val="24"/>
        </w:rPr>
      </w:pPr>
    </w:p>
    <w:p w14:paraId="73E1DEFC" w14:textId="77777777" w:rsidR="001D40C2" w:rsidRDefault="001D40C2" w:rsidP="007F423D">
      <w:pPr>
        <w:pStyle w:val="Textoindependiente"/>
        <w:spacing w:after="0" w:line="240" w:lineRule="auto"/>
        <w:ind w:left="720"/>
        <w:jc w:val="both"/>
        <w:rPr>
          <w:sz w:val="24"/>
          <w:szCs w:val="24"/>
        </w:rPr>
      </w:pPr>
    </w:p>
    <w:p w14:paraId="3B344E2D" w14:textId="77777777" w:rsidR="001D40C2" w:rsidRDefault="001D40C2" w:rsidP="00DC734A">
      <w:pPr>
        <w:spacing w:after="200" w:line="276" w:lineRule="auto"/>
        <w:rPr>
          <w:rFonts w:ascii="Calibri" w:hAnsi="Calibri" w:cs="Calibri"/>
          <w:lang w:eastAsia="en-US"/>
        </w:rPr>
      </w:pPr>
    </w:p>
    <w:p w14:paraId="60A7EC16" w14:textId="77777777" w:rsidR="001D40C2" w:rsidRDefault="001D40C2" w:rsidP="005E3120">
      <w:pPr>
        <w:pStyle w:val="ListParagraph"/>
        <w:numPr>
          <w:ilvl w:val="0"/>
          <w:numId w:val="43"/>
        </w:numPr>
        <w:rPr>
          <w:sz w:val="24"/>
          <w:szCs w:val="24"/>
        </w:rPr>
      </w:pPr>
      <w:r w:rsidRPr="00D158F9">
        <w:rPr>
          <w:sz w:val="24"/>
          <w:szCs w:val="24"/>
        </w:rPr>
        <w:t>Que a</w:t>
      </w:r>
      <w:r w:rsidRPr="00DC734A">
        <w:rPr>
          <w:sz w:val="24"/>
          <w:szCs w:val="24"/>
        </w:rPr>
        <w:t xml:space="preserve">demás de la documentación relacionada en </w:t>
      </w:r>
      <w:r>
        <w:rPr>
          <w:sz w:val="24"/>
          <w:szCs w:val="24"/>
        </w:rPr>
        <w:t xml:space="preserve">los apartados </w:t>
      </w:r>
      <w:r w:rsidRPr="00DC734A">
        <w:rPr>
          <w:sz w:val="24"/>
          <w:szCs w:val="24"/>
        </w:rPr>
        <w:t>anterior</w:t>
      </w:r>
      <w:r>
        <w:rPr>
          <w:sz w:val="24"/>
          <w:szCs w:val="24"/>
        </w:rPr>
        <w:t>es</w:t>
      </w:r>
      <w:r w:rsidRPr="00DC734A">
        <w:rPr>
          <w:sz w:val="24"/>
          <w:szCs w:val="24"/>
        </w:rPr>
        <w:t>, ap</w:t>
      </w:r>
      <w:r>
        <w:rPr>
          <w:sz w:val="24"/>
          <w:szCs w:val="24"/>
        </w:rPr>
        <w:t xml:space="preserve">orto la siguiente documentación </w:t>
      </w:r>
      <w:r w:rsidRPr="00DC734A">
        <w:rPr>
          <w:sz w:val="24"/>
          <w:szCs w:val="24"/>
        </w:rPr>
        <w:t>adjunta:</w:t>
      </w:r>
    </w:p>
    <w:p w14:paraId="2518FCBC" w14:textId="77777777" w:rsidR="001D40C2" w:rsidRPr="009310FE" w:rsidRDefault="001D40C2" w:rsidP="00D158F9">
      <w:pPr>
        <w:pStyle w:val="ListParagraph"/>
        <w:numPr>
          <w:ilvl w:val="1"/>
          <w:numId w:val="43"/>
        </w:numPr>
        <w:rPr>
          <w:sz w:val="24"/>
          <w:szCs w:val="24"/>
          <w:u w:val="single"/>
        </w:rPr>
      </w:pPr>
      <w:r w:rsidRPr="009310FE">
        <w:rPr>
          <w:sz w:val="24"/>
          <w:szCs w:val="24"/>
          <w:u w:val="single"/>
        </w:rPr>
        <w:t>Para TODAS las Solicitudes de Pago</w:t>
      </w:r>
    </w:p>
    <w:p w14:paraId="4AA46B9F" w14:textId="77777777" w:rsidR="001D40C2" w:rsidRPr="00D158F9" w:rsidRDefault="001D40C2" w:rsidP="00396A12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158F9">
        <w:rPr>
          <w:sz w:val="24"/>
          <w:szCs w:val="24"/>
        </w:rPr>
        <w:t>Para titulares que no hayan autorizado la consulta electrónica de sus datos a la Administración, acreditación de estar al corriente de sus obligaciones fiscales con la Agencia Tributaria y la Comunidad de Castilla y León y la Seguridad Social.</w:t>
      </w:r>
    </w:p>
    <w:p w14:paraId="20C19CDD" w14:textId="77777777" w:rsidR="001D40C2" w:rsidRDefault="001D40C2" w:rsidP="00396A12">
      <w:pPr>
        <w:pStyle w:val="Textoindependiente"/>
        <w:widowControl w:val="0"/>
        <w:numPr>
          <w:ilvl w:val="0"/>
          <w:numId w:val="40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>Acreditación de moderación de costes de inversiones no disponible</w:t>
      </w:r>
      <w:r>
        <w:rPr>
          <w:sz w:val="24"/>
          <w:szCs w:val="24"/>
        </w:rPr>
        <w:t>s</w:t>
      </w:r>
      <w:r w:rsidRPr="00DC734A">
        <w:rPr>
          <w:sz w:val="24"/>
          <w:szCs w:val="24"/>
        </w:rPr>
        <w:t xml:space="preserve"> en la solicitud de ayuda</w:t>
      </w:r>
    </w:p>
    <w:p w14:paraId="3EAB858E" w14:textId="77777777" w:rsidR="001D40C2" w:rsidRDefault="001D40C2" w:rsidP="00396A12">
      <w:pPr>
        <w:pStyle w:val="Textoindependiente"/>
        <w:widowControl w:val="0"/>
        <w:numPr>
          <w:ilvl w:val="0"/>
          <w:numId w:val="40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Otras:</w:t>
      </w:r>
    </w:p>
    <w:p w14:paraId="552F6610" w14:textId="16521D14" w:rsidR="001D40C2" w:rsidRDefault="00AF0517" w:rsidP="00DC734A">
      <w:pPr>
        <w:pStyle w:val="Textoindependiente"/>
        <w:widowControl w:val="0"/>
        <w:autoSpaceDE w:val="0"/>
        <w:autoSpaceDN w:val="0"/>
        <w:adjustRightInd w:val="0"/>
        <w:spacing w:before="40" w:after="0" w:line="240" w:lineRule="auto"/>
        <w:ind w:left="720"/>
        <w:jc w:val="both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2BEA56" wp14:editId="6D41F49D">
                <wp:simplePos x="0" y="0"/>
                <wp:positionH relativeFrom="column">
                  <wp:posOffset>217170</wp:posOffset>
                </wp:positionH>
                <wp:positionV relativeFrom="paragraph">
                  <wp:posOffset>29210</wp:posOffset>
                </wp:positionV>
                <wp:extent cx="5429250" cy="542290"/>
                <wp:effectExtent l="11430" t="9525" r="7620" b="1016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2B089" w14:textId="77777777" w:rsidR="001D40C2" w:rsidRDefault="001D40C2" w:rsidP="00DC73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BEA56" id="Text Box 3" o:spid="_x0000_s1027" type="#_x0000_t202" style="position:absolute;left:0;text-align:left;margin-left:17.1pt;margin-top:2.3pt;width:427.5pt;height:42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">
                <v:textbox>
                  <w:txbxContent>
                    <w:p w14:paraId="33A2B089" w14:textId="77777777" w:rsidR="001D40C2" w:rsidRDefault="001D40C2" w:rsidP="00DC734A"/>
                  </w:txbxContent>
                </v:textbox>
              </v:shape>
            </w:pict>
          </mc:Fallback>
        </mc:AlternateContent>
      </w:r>
    </w:p>
    <w:p w14:paraId="166B469C" w14:textId="77777777" w:rsidR="001D40C2" w:rsidRDefault="001D40C2" w:rsidP="00DC734A">
      <w:pPr>
        <w:pStyle w:val="Textoindependiente"/>
        <w:widowControl w:val="0"/>
        <w:autoSpaceDE w:val="0"/>
        <w:autoSpaceDN w:val="0"/>
        <w:adjustRightInd w:val="0"/>
        <w:spacing w:before="40" w:after="0" w:line="240" w:lineRule="auto"/>
        <w:ind w:left="720"/>
        <w:jc w:val="both"/>
        <w:rPr>
          <w:sz w:val="24"/>
          <w:szCs w:val="24"/>
        </w:rPr>
      </w:pPr>
    </w:p>
    <w:p w14:paraId="2C809D7F" w14:textId="77777777" w:rsidR="001D40C2" w:rsidRDefault="001D40C2" w:rsidP="00DC734A">
      <w:pPr>
        <w:pStyle w:val="Textoindependiente"/>
        <w:widowControl w:val="0"/>
        <w:autoSpaceDE w:val="0"/>
        <w:autoSpaceDN w:val="0"/>
        <w:adjustRightInd w:val="0"/>
        <w:spacing w:before="40" w:after="0" w:line="240" w:lineRule="auto"/>
        <w:ind w:left="720"/>
        <w:jc w:val="both"/>
        <w:rPr>
          <w:sz w:val="24"/>
          <w:szCs w:val="24"/>
        </w:rPr>
      </w:pPr>
    </w:p>
    <w:p w14:paraId="5D26EE45" w14:textId="77777777" w:rsidR="001D40C2" w:rsidRPr="009310FE" w:rsidRDefault="001D40C2" w:rsidP="00DC734A">
      <w:pPr>
        <w:pStyle w:val="Textoindependiente"/>
        <w:widowControl w:val="0"/>
        <w:numPr>
          <w:ilvl w:val="1"/>
          <w:numId w:val="40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  <w:u w:val="single"/>
        </w:rPr>
      </w:pPr>
      <w:r w:rsidRPr="009310FE">
        <w:rPr>
          <w:sz w:val="24"/>
          <w:szCs w:val="24"/>
          <w:u w:val="single"/>
        </w:rPr>
        <w:t>Para las Solicitudes de Pago FINALES, además:</w:t>
      </w:r>
    </w:p>
    <w:p w14:paraId="398FC4CD" w14:textId="77777777" w:rsidR="001D40C2" w:rsidRPr="00DC734A" w:rsidRDefault="001D40C2" w:rsidP="005E3120">
      <w:pPr>
        <w:pStyle w:val="Textoindependiente"/>
        <w:widowControl w:val="0"/>
        <w:numPr>
          <w:ilvl w:val="0"/>
          <w:numId w:val="40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>Justificantes de las obligaciones asumidas en materia de empleo</w:t>
      </w:r>
    </w:p>
    <w:p w14:paraId="5B7DD05A" w14:textId="77777777" w:rsidR="001D40C2" w:rsidRPr="00DC734A" w:rsidRDefault="001D40C2" w:rsidP="005E3120">
      <w:pPr>
        <w:pStyle w:val="Textoindependiente"/>
        <w:widowControl w:val="0"/>
        <w:numPr>
          <w:ilvl w:val="0"/>
          <w:numId w:val="40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>Licencias municipales y otras autorizaciones necesarias</w:t>
      </w:r>
    </w:p>
    <w:p w14:paraId="04AEEB69" w14:textId="77777777" w:rsidR="001D40C2" w:rsidRPr="00DC734A" w:rsidRDefault="001D40C2" w:rsidP="005E3120">
      <w:pPr>
        <w:pStyle w:val="Textoindependiente"/>
        <w:widowControl w:val="0"/>
        <w:numPr>
          <w:ilvl w:val="0"/>
          <w:numId w:val="40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>Inscripciones en los registros pertinentes</w:t>
      </w:r>
    </w:p>
    <w:p w14:paraId="4589BF09" w14:textId="77777777" w:rsidR="001D40C2" w:rsidRDefault="001D40C2" w:rsidP="00562751">
      <w:pPr>
        <w:pStyle w:val="Textoindependiente"/>
        <w:widowControl w:val="0"/>
        <w:autoSpaceDE w:val="0"/>
        <w:autoSpaceDN w:val="0"/>
        <w:adjustRightInd w:val="0"/>
        <w:spacing w:before="40"/>
        <w:rPr>
          <w:b/>
          <w:bCs/>
          <w:sz w:val="24"/>
          <w:szCs w:val="24"/>
          <w:u w:val="single"/>
        </w:rPr>
      </w:pPr>
    </w:p>
    <w:p w14:paraId="50729655" w14:textId="77777777" w:rsidR="001D40C2" w:rsidRDefault="001D40C2" w:rsidP="00562751">
      <w:pPr>
        <w:pStyle w:val="Textoindependiente"/>
        <w:widowControl w:val="0"/>
        <w:autoSpaceDE w:val="0"/>
        <w:autoSpaceDN w:val="0"/>
        <w:adjustRightInd w:val="0"/>
        <w:spacing w:before="4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SOLICITO</w:t>
      </w:r>
    </w:p>
    <w:p w14:paraId="56FE2174" w14:textId="15BB1659" w:rsidR="001D40C2" w:rsidRPr="00D158F9" w:rsidRDefault="00AF0517" w:rsidP="005F17BE">
      <w:pPr>
        <w:pStyle w:val="Textoindependiente"/>
        <w:widowControl w:val="0"/>
        <w:autoSpaceDE w:val="0"/>
        <w:autoSpaceDN w:val="0"/>
        <w:adjustRightInd w:val="0"/>
        <w:spacing w:before="40"/>
        <w:ind w:firstLine="708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2C9AC59" wp14:editId="3B21AB72">
                <wp:simplePos x="0" y="0"/>
                <wp:positionH relativeFrom="column">
                  <wp:posOffset>-654685</wp:posOffset>
                </wp:positionH>
                <wp:positionV relativeFrom="paragraph">
                  <wp:posOffset>461010</wp:posOffset>
                </wp:positionV>
                <wp:extent cx="605790" cy="266700"/>
                <wp:effectExtent l="0" t="127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AB409" w14:textId="77777777" w:rsidR="001D40C2" w:rsidRDefault="001D40C2">
                            <w:r w:rsidRPr="00D158F9">
                              <w:t>IBAN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9AC59" id="Text Box 4" o:spid="_x0000_s1028" type="#_x0000_t202" style="position:absolute;left:0;text-align:left;margin-left:-51.55pt;margin-top:36.3pt;width:47.7pt;height:2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" stroked="f">
                <v:textbox style="mso-fit-shape-to-text:t">
                  <w:txbxContent>
                    <w:p w14:paraId="5F8AB409" w14:textId="77777777" w:rsidR="001D40C2" w:rsidRDefault="001D40C2">
                      <w:r w:rsidRPr="00D158F9">
                        <w:t>IBAN</w:t>
                      </w:r>
                    </w:p>
                  </w:txbxContent>
                </v:textbox>
              </v:shape>
            </w:pict>
          </mc:Fallback>
        </mc:AlternateContent>
      </w:r>
      <w:r w:rsidR="001D40C2">
        <w:rPr>
          <w:sz w:val="24"/>
          <w:szCs w:val="24"/>
        </w:rPr>
        <w:t xml:space="preserve">El </w:t>
      </w:r>
      <w:r w:rsidR="001D40C2" w:rsidRPr="00D158F9">
        <w:rPr>
          <w:sz w:val="24"/>
          <w:szCs w:val="24"/>
        </w:rPr>
        <w:t>pago de la ayuda que se corresp</w:t>
      </w:r>
      <w:r w:rsidR="001D40C2">
        <w:rPr>
          <w:sz w:val="24"/>
          <w:szCs w:val="24"/>
        </w:rPr>
        <w:t>onde con la inversión realizada</w:t>
      </w:r>
      <w:r w:rsidR="001D40C2" w:rsidRPr="00D158F9">
        <w:rPr>
          <w:sz w:val="24"/>
          <w:szCs w:val="24"/>
        </w:rPr>
        <w:t xml:space="preserve"> conforme a esta declaración, en la cuenta bancaria que a continuación se indica: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D40C2" w:rsidRPr="00D158F9" w14:paraId="066DFC27" w14:textId="77777777">
        <w:trPr>
          <w:trHeight w:hRule="exact" w:val="284"/>
        </w:trPr>
        <w:tc>
          <w:tcPr>
            <w:tcW w:w="250" w:type="dxa"/>
          </w:tcPr>
          <w:p w14:paraId="6E565287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0A8FAC2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6DA8A5BD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79EB2584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4D0B26DF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3FDF24D5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6E94E7D4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618E91CC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357C1A99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515311A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909A443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11EF74E3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2A63D413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52CBABCD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A8ABB93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674AEA04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0007FB5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6E301DF0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6F98290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6D12AA3F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001A2E39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076BF396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536C81C8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04BBB808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08FC20E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161460F0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26D7A677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3A19DD73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0D5163CA" w14:textId="77777777" w:rsidR="001D40C2" w:rsidRPr="00A0169E" w:rsidRDefault="001D40C2" w:rsidP="00A0169E">
            <w:pPr>
              <w:pStyle w:val="Textoindependiente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</w:tr>
    </w:tbl>
    <w:p w14:paraId="446F0762" w14:textId="77777777" w:rsidR="001D40C2" w:rsidRDefault="001D40C2" w:rsidP="00D158F9">
      <w:pPr>
        <w:pStyle w:val="Textoindependiente"/>
        <w:widowControl w:val="0"/>
        <w:autoSpaceDE w:val="0"/>
        <w:autoSpaceDN w:val="0"/>
        <w:adjustRightInd w:val="0"/>
        <w:spacing w:before="40"/>
        <w:rPr>
          <w:sz w:val="24"/>
          <w:szCs w:val="24"/>
        </w:rPr>
      </w:pPr>
    </w:p>
    <w:p w14:paraId="727B22AD" w14:textId="77777777" w:rsidR="001D40C2" w:rsidRPr="00801480" w:rsidRDefault="001D40C2" w:rsidP="00D158F9">
      <w:pPr>
        <w:pStyle w:val="Textoindependiente"/>
        <w:widowControl w:val="0"/>
        <w:autoSpaceDE w:val="0"/>
        <w:autoSpaceDN w:val="0"/>
        <w:adjustRightInd w:val="0"/>
        <w:spacing w:before="40"/>
        <w:jc w:val="center"/>
        <w:rPr>
          <w:sz w:val="24"/>
          <w:szCs w:val="24"/>
        </w:rPr>
      </w:pPr>
      <w:r w:rsidRPr="00D158F9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="00AA0533">
        <w:rPr>
          <w:sz w:val="24"/>
          <w:szCs w:val="24"/>
        </w:rPr>
        <w:t>………………</w:t>
      </w:r>
      <w:r>
        <w:rPr>
          <w:sz w:val="24"/>
          <w:szCs w:val="24"/>
        </w:rPr>
        <w:t>,</w:t>
      </w:r>
      <w:r w:rsidRPr="00D158F9">
        <w:rPr>
          <w:sz w:val="24"/>
          <w:szCs w:val="24"/>
        </w:rPr>
        <w:t xml:space="preserve"> a </w:t>
      </w:r>
      <w:r w:rsidR="00AA0533">
        <w:rPr>
          <w:sz w:val="24"/>
          <w:szCs w:val="24"/>
        </w:rPr>
        <w:t xml:space="preserve">………… </w:t>
      </w:r>
      <w:r w:rsidRPr="00D158F9">
        <w:rPr>
          <w:sz w:val="24"/>
          <w:szCs w:val="24"/>
        </w:rPr>
        <w:t xml:space="preserve">de </w:t>
      </w:r>
      <w:r w:rsidR="00AA0533">
        <w:rPr>
          <w:sz w:val="24"/>
          <w:szCs w:val="24"/>
        </w:rPr>
        <w:t>…………………..</w:t>
      </w:r>
      <w:r w:rsidRPr="00D158F9">
        <w:rPr>
          <w:sz w:val="24"/>
          <w:szCs w:val="24"/>
        </w:rPr>
        <w:t xml:space="preserve"> de </w:t>
      </w:r>
      <w:r w:rsidR="00AA0533">
        <w:rPr>
          <w:sz w:val="24"/>
          <w:szCs w:val="24"/>
        </w:rPr>
        <w:t>…………</w:t>
      </w:r>
      <w:r w:rsidRPr="00D158F9">
        <w:rPr>
          <w:sz w:val="24"/>
          <w:szCs w:val="24"/>
        </w:rPr>
        <w:t>.</w:t>
      </w:r>
    </w:p>
    <w:p w14:paraId="78EE2C26" w14:textId="77777777" w:rsidR="001D40C2" w:rsidRPr="00801480" w:rsidRDefault="00AA0533" w:rsidP="00D158F9">
      <w:pPr>
        <w:pStyle w:val="Textoindependiente"/>
        <w:jc w:val="center"/>
      </w:pPr>
      <w:r>
        <w:rPr>
          <w:sz w:val="24"/>
          <w:szCs w:val="24"/>
        </w:rPr>
        <w:t xml:space="preserve">El Beneficiario / </w:t>
      </w:r>
      <w:r w:rsidR="001D40C2">
        <w:rPr>
          <w:sz w:val="24"/>
          <w:szCs w:val="24"/>
        </w:rPr>
        <w:t>El representante</w:t>
      </w:r>
    </w:p>
    <w:p w14:paraId="64209DD2" w14:textId="77777777" w:rsidR="001D40C2" w:rsidRDefault="001D40C2" w:rsidP="00D158F9">
      <w:pPr>
        <w:jc w:val="center"/>
        <w:rPr>
          <w:rFonts w:ascii="Calibri" w:hAnsi="Calibri" w:cs="Calibri"/>
        </w:rPr>
      </w:pPr>
    </w:p>
    <w:p w14:paraId="52537068" w14:textId="77777777" w:rsidR="001D40C2" w:rsidRDefault="001D40C2" w:rsidP="00D158F9">
      <w:pPr>
        <w:jc w:val="center"/>
        <w:rPr>
          <w:rFonts w:ascii="Calibri" w:hAnsi="Calibri" w:cs="Calibri"/>
        </w:rPr>
      </w:pPr>
    </w:p>
    <w:p w14:paraId="660C2DEE" w14:textId="77777777" w:rsidR="001D40C2" w:rsidRDefault="001D40C2" w:rsidP="00D158F9">
      <w:pPr>
        <w:jc w:val="center"/>
        <w:rPr>
          <w:rFonts w:ascii="Calibri" w:hAnsi="Calibri" w:cs="Calibri"/>
        </w:rPr>
      </w:pPr>
    </w:p>
    <w:p w14:paraId="7C4AEFBB" w14:textId="77777777" w:rsidR="001D40C2" w:rsidRDefault="001D40C2" w:rsidP="00113934">
      <w:pPr>
        <w:jc w:val="center"/>
        <w:rPr>
          <w:rFonts w:ascii="Calibri" w:hAnsi="Calibri" w:cs="Calibri"/>
          <w:b/>
          <w:bCs/>
          <w:lang w:val="es-ES_tradnl"/>
        </w:rPr>
      </w:pPr>
      <w:r w:rsidRPr="00801480">
        <w:rPr>
          <w:rFonts w:ascii="Calibri" w:hAnsi="Calibri" w:cs="Calibri"/>
        </w:rPr>
        <w:t xml:space="preserve">Fdo.:  </w:t>
      </w:r>
      <w:r w:rsidR="00AA0533">
        <w:rPr>
          <w:rFonts w:ascii="Calibri" w:hAnsi="Calibri" w:cs="Calibri"/>
        </w:rPr>
        <w:t>…………………………</w:t>
      </w:r>
    </w:p>
    <w:p w14:paraId="61DBC4D4" w14:textId="77777777" w:rsidR="001D40C2" w:rsidRDefault="001D40C2" w:rsidP="004A1DB3">
      <w:pPr>
        <w:rPr>
          <w:rFonts w:ascii="Calibri" w:hAnsi="Calibri" w:cs="Calibri"/>
          <w:b/>
          <w:bCs/>
          <w:lang w:val="es-ES_tradnl"/>
        </w:rPr>
      </w:pPr>
    </w:p>
    <w:p w14:paraId="471AE86F" w14:textId="77777777" w:rsidR="001D40C2" w:rsidRDefault="001D40C2" w:rsidP="004A1DB3">
      <w:pPr>
        <w:rPr>
          <w:rFonts w:ascii="Calibri" w:hAnsi="Calibri" w:cs="Calibri"/>
          <w:b/>
          <w:bCs/>
          <w:lang w:val="es-ES_tradnl"/>
        </w:rPr>
      </w:pPr>
      <w:r w:rsidRPr="00801480">
        <w:rPr>
          <w:rFonts w:ascii="Calibri" w:hAnsi="Calibri" w:cs="Calibri"/>
          <w:b/>
          <w:bCs/>
          <w:lang w:val="es-ES_tradnl"/>
        </w:rPr>
        <w:t>GRUPO DE ACCIÓN LOCAL</w:t>
      </w:r>
      <w:r>
        <w:rPr>
          <w:rFonts w:ascii="Calibri" w:hAnsi="Calibri" w:cs="Calibri"/>
          <w:b/>
          <w:bCs/>
          <w:lang w:val="es-ES_tradnl"/>
        </w:rPr>
        <w:t xml:space="preserve"> ADATA</w:t>
      </w:r>
      <w:r w:rsidRPr="00801480">
        <w:rPr>
          <w:rFonts w:ascii="Calibri" w:hAnsi="Calibri" w:cs="Calibri"/>
          <w:b/>
          <w:bCs/>
          <w:lang w:val="es-ES_tradnl"/>
        </w:rPr>
        <w:t>.</w:t>
      </w:r>
    </w:p>
    <w:sectPr w:rsidR="001D40C2" w:rsidSect="001139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46" w:right="1274" w:bottom="993" w:left="1701" w:header="360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F51B4" w14:textId="77777777" w:rsidR="00684D18" w:rsidRDefault="00684D18" w:rsidP="003A2C1F">
      <w:r>
        <w:separator/>
      </w:r>
    </w:p>
  </w:endnote>
  <w:endnote w:type="continuationSeparator" w:id="0">
    <w:p w14:paraId="57C754D1" w14:textId="77777777" w:rsidR="00684D18" w:rsidRDefault="00684D18" w:rsidP="003A2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59C48" w14:textId="77777777" w:rsidR="00AD30BB" w:rsidRDefault="00AD30B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C5B6" w14:textId="77777777" w:rsidR="001D40C2" w:rsidRDefault="001D40C2" w:rsidP="003A2C1F">
    <w:pPr>
      <w:pStyle w:val="Piedepgina"/>
      <w:ind w:left="-567"/>
    </w:pPr>
  </w:p>
  <w:p w14:paraId="3D03B2D4" w14:textId="77777777" w:rsidR="001D40C2" w:rsidRDefault="001D40C2" w:rsidP="003A2C1F">
    <w:pPr>
      <w:pStyle w:val="Piedepgina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61F2" w14:textId="77777777" w:rsidR="00AD30BB" w:rsidRDefault="00AD30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4666D" w14:textId="77777777" w:rsidR="00684D18" w:rsidRDefault="00684D18" w:rsidP="003A2C1F">
      <w:r>
        <w:separator/>
      </w:r>
    </w:p>
  </w:footnote>
  <w:footnote w:type="continuationSeparator" w:id="0">
    <w:p w14:paraId="077858B0" w14:textId="77777777" w:rsidR="00684D18" w:rsidRDefault="00684D18" w:rsidP="003A2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92A6" w14:textId="77777777" w:rsidR="00AD30BB" w:rsidRDefault="00AD30B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B89DF" w14:textId="77777777" w:rsidR="001D40C2" w:rsidRDefault="001D40C2">
    <w:pPr>
      <w:pStyle w:val="Encabezado"/>
    </w:pPr>
  </w:p>
  <w:p w14:paraId="070508F5" w14:textId="77777777" w:rsidR="001D40C2" w:rsidRDefault="001D40C2" w:rsidP="00D516A4">
    <w:pPr>
      <w:pStyle w:val="Encabezado"/>
      <w:tabs>
        <w:tab w:val="clear" w:pos="8504"/>
        <w:tab w:val="right" w:pos="8789"/>
      </w:tabs>
      <w:ind w:left="-567" w:right="-568"/>
    </w:pPr>
    <w:r>
      <w:t xml:space="preserve">                        </w:t>
    </w:r>
    <w:r>
      <w:rPr>
        <w:noProof/>
        <w:lang w:eastAsia="es-ES"/>
      </w:rPr>
      <w:t xml:space="preserve"> </w:t>
    </w:r>
    <w:r>
      <w:t xml:space="preserve">            </w:t>
    </w:r>
  </w:p>
  <w:tbl>
    <w:tblPr>
      <w:tblW w:w="9767" w:type="dxa"/>
      <w:tblInd w:w="-612" w:type="dxa"/>
      <w:tblLook w:val="01E0" w:firstRow="1" w:lastRow="1" w:firstColumn="1" w:lastColumn="1" w:noHBand="0" w:noVBand="0"/>
    </w:tblPr>
    <w:tblGrid>
      <w:gridCol w:w="2211"/>
      <w:gridCol w:w="3306"/>
      <w:gridCol w:w="1448"/>
      <w:gridCol w:w="1495"/>
      <w:gridCol w:w="1307"/>
    </w:tblGrid>
    <w:tr w:rsidR="001D40C2" w14:paraId="0A103D4B" w14:textId="77777777">
      <w:tc>
        <w:tcPr>
          <w:tcW w:w="2210" w:type="dxa"/>
        </w:tcPr>
        <w:p w14:paraId="6735436B" w14:textId="77777777" w:rsidR="001D40C2" w:rsidRPr="00B00D4F" w:rsidRDefault="001D40C2" w:rsidP="0002321D">
          <w:pPr>
            <w:pStyle w:val="Encabezado"/>
            <w:jc w:val="center"/>
          </w:pPr>
        </w:p>
        <w:p w14:paraId="0168445B" w14:textId="1FF89586" w:rsidR="001D40C2" w:rsidRDefault="00AF0517" w:rsidP="0002321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0AE12F96" wp14:editId="7DC5952B">
                <wp:extent cx="1266825" cy="50482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5" w:type="dxa"/>
        </w:tcPr>
        <w:p w14:paraId="1812FA6D" w14:textId="77777777" w:rsidR="001D40C2" w:rsidRDefault="001D40C2" w:rsidP="0027788B">
          <w:pPr>
            <w:pStyle w:val="Encabezado"/>
          </w:pPr>
        </w:p>
        <w:p w14:paraId="2B1DF740" w14:textId="3155B4B5" w:rsidR="001D40C2" w:rsidRDefault="00AF0517" w:rsidP="0002321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BEB3773" wp14:editId="7975A55C">
                <wp:extent cx="1962150" cy="48577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8" w:type="dxa"/>
        </w:tcPr>
        <w:p w14:paraId="37A31473" w14:textId="77777777" w:rsidR="001D40C2" w:rsidRDefault="001D40C2" w:rsidP="0027788B">
          <w:pPr>
            <w:pStyle w:val="Encabezado"/>
          </w:pPr>
        </w:p>
        <w:p w14:paraId="065458D5" w14:textId="37011059" w:rsidR="001D40C2" w:rsidRDefault="00AF0517" w:rsidP="0002321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09BB2C32" wp14:editId="4C28097E">
                <wp:extent cx="781050" cy="485775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97" w:type="dxa"/>
        </w:tcPr>
        <w:p w14:paraId="6CE0A577" w14:textId="77777777" w:rsidR="001D40C2" w:rsidRPr="00B00D4F" w:rsidRDefault="001D40C2" w:rsidP="0027788B">
          <w:pPr>
            <w:pStyle w:val="Encabezado"/>
          </w:pPr>
        </w:p>
        <w:p w14:paraId="0138A804" w14:textId="474A0AFE" w:rsidR="001D40C2" w:rsidRDefault="00AF0517" w:rsidP="0027788B">
          <w:pPr>
            <w:pStyle w:val="Encabezado"/>
          </w:pPr>
          <w:r>
            <w:rPr>
              <w:noProof/>
            </w:rPr>
            <w:drawing>
              <wp:inline distT="0" distB="0" distL="0" distR="0" wp14:anchorId="6C9B1F8D" wp14:editId="4CAA9605">
                <wp:extent cx="504825" cy="47625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7" w:type="dxa"/>
        </w:tcPr>
        <w:p w14:paraId="75925693" w14:textId="3912B33C" w:rsidR="001D40C2" w:rsidRDefault="00AF0517" w:rsidP="0002321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6165691" wp14:editId="21B85E9F">
                <wp:extent cx="666750" cy="847725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lum bright="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0C16E0" w14:textId="77777777" w:rsidR="001D40C2" w:rsidRDefault="001D40C2" w:rsidP="00D516A4">
    <w:pPr>
      <w:pStyle w:val="Encabezado"/>
      <w:tabs>
        <w:tab w:val="clear" w:pos="8504"/>
        <w:tab w:val="right" w:pos="8789"/>
      </w:tabs>
      <w:ind w:left="-567" w:right="-568"/>
    </w:pPr>
    <w:r>
      <w:t xml:space="preserve">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AB582" w14:textId="77777777" w:rsidR="00AD30BB" w:rsidRDefault="00AD30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FD22AA"/>
    <w:multiLevelType w:val="hybridMultilevel"/>
    <w:tmpl w:val="DC14AF83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hint="default"/>
      </w:rPr>
    </w:lvl>
  </w:abstractNum>
  <w:abstractNum w:abstractNumId="3" w15:restartNumberingAfterBreak="0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6" w15:restartNumberingAfterBreak="0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hint="default"/>
      </w:rPr>
    </w:lvl>
  </w:abstractNum>
  <w:abstractNum w:abstractNumId="8" w15:restartNumberingAfterBreak="0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 w15:restartNumberingAfterBreak="0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214D3FE7"/>
    <w:multiLevelType w:val="hybridMultilevel"/>
    <w:tmpl w:val="32A2EADC"/>
    <w:lvl w:ilvl="0" w:tplc="DDD8626C">
      <w:start w:val="1"/>
      <w:numFmt w:val="decimal"/>
      <w:lvlText w:val="(%1)"/>
      <w:lvlJc w:val="left"/>
      <w:pPr>
        <w:tabs>
          <w:tab w:val="num" w:pos="735"/>
        </w:tabs>
        <w:ind w:left="735" w:hanging="375"/>
      </w:pPr>
      <w:rPr>
        <w:rFonts w:cs="Times New Roman"/>
        <w:sz w:val="16"/>
        <w:szCs w:val="16"/>
      </w:rPr>
    </w:lvl>
    <w:lvl w:ilvl="1" w:tplc="A4721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50568F6"/>
    <w:multiLevelType w:val="hybridMultilevel"/>
    <w:tmpl w:val="0190447C"/>
    <w:lvl w:ilvl="0" w:tplc="F9A00F1A">
      <w:start w:val="1"/>
      <w:numFmt w:val="decimal"/>
      <w:lvlText w:val="%1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5065ED"/>
    <w:multiLevelType w:val="hybridMultilevel"/>
    <w:tmpl w:val="22EE5514"/>
    <w:lvl w:ilvl="0" w:tplc="3D94B00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5" w15:restartNumberingAfterBreak="0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  <w:szCs w:val="22"/>
      </w:rPr>
    </w:lvl>
  </w:abstractNum>
  <w:abstractNum w:abstractNumId="22" w15:restartNumberingAfterBreak="0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3" w15:restartNumberingAfterBreak="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24" w15:restartNumberingAfterBreak="0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25" w15:restartNumberingAfterBreak="0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hint="default"/>
      </w:rPr>
    </w:lvl>
  </w:abstractNum>
  <w:abstractNum w:abstractNumId="26" w15:restartNumberingAfterBreak="0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hint="default"/>
      </w:rPr>
    </w:lvl>
  </w:abstractNum>
  <w:abstractNum w:abstractNumId="27" w15:restartNumberingAfterBreak="0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8" w15:restartNumberingAfterBreak="0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9" w15:restartNumberingAfterBreak="0">
    <w:nsid w:val="55042F4A"/>
    <w:multiLevelType w:val="hybridMultilevel"/>
    <w:tmpl w:val="F69A0B3E"/>
    <w:lvl w:ilvl="0" w:tplc="07FA49A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 w15:restartNumberingAfterBreak="0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  <w:szCs w:val="22"/>
      </w:rPr>
    </w:lvl>
  </w:abstractNum>
  <w:abstractNum w:abstractNumId="33" w15:restartNumberingAfterBreak="0">
    <w:nsid w:val="665A60A0"/>
    <w:multiLevelType w:val="hybridMultilevel"/>
    <w:tmpl w:val="95648F0A"/>
    <w:lvl w:ilvl="0" w:tplc="03E8445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hint="default"/>
      </w:rPr>
    </w:lvl>
  </w:abstractNum>
  <w:abstractNum w:abstractNumId="35" w15:restartNumberingAfterBreak="0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hint="default"/>
      </w:rPr>
    </w:lvl>
  </w:abstractNum>
  <w:abstractNum w:abstractNumId="36" w15:restartNumberingAfterBreak="0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7" w15:restartNumberingAfterBreak="0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  <w:szCs w:val="22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31"/>
  </w:num>
  <w:num w:numId="7">
    <w:abstractNumId w:val="14"/>
  </w:num>
  <w:num w:numId="8">
    <w:abstractNumId w:val="34"/>
  </w:num>
  <w:num w:numId="9">
    <w:abstractNumId w:val="19"/>
  </w:num>
  <w:num w:numId="10">
    <w:abstractNumId w:val="3"/>
  </w:num>
  <w:num w:numId="11">
    <w:abstractNumId w:val="9"/>
  </w:num>
  <w:num w:numId="12">
    <w:abstractNumId w:val="4"/>
  </w:num>
  <w:num w:numId="13">
    <w:abstractNumId w:val="15"/>
  </w:num>
  <w:num w:numId="14">
    <w:abstractNumId w:val="17"/>
  </w:num>
  <w:num w:numId="15">
    <w:abstractNumId w:val="16"/>
  </w:num>
  <w:num w:numId="16">
    <w:abstractNumId w:val="25"/>
  </w:num>
  <w:num w:numId="17">
    <w:abstractNumId w:val="5"/>
  </w:num>
  <w:num w:numId="18">
    <w:abstractNumId w:val="24"/>
  </w:num>
  <w:num w:numId="19">
    <w:abstractNumId w:val="22"/>
  </w:num>
  <w:num w:numId="20">
    <w:abstractNumId w:val="8"/>
  </w:num>
  <w:num w:numId="21">
    <w:abstractNumId w:val="21"/>
  </w:num>
  <w:num w:numId="22">
    <w:abstractNumId w:val="36"/>
  </w:num>
  <w:num w:numId="23">
    <w:abstractNumId w:val="32"/>
  </w:num>
  <w:num w:numId="24">
    <w:abstractNumId w:val="37"/>
  </w:num>
  <w:num w:numId="25">
    <w:abstractNumId w:val="1"/>
  </w:num>
  <w:num w:numId="26">
    <w:abstractNumId w:val="26"/>
  </w:num>
  <w:num w:numId="27">
    <w:abstractNumId w:val="2"/>
  </w:num>
  <w:num w:numId="28">
    <w:abstractNumId w:val="28"/>
  </w:num>
  <w:num w:numId="29">
    <w:abstractNumId w:val="18"/>
  </w:num>
  <w:num w:numId="30">
    <w:abstractNumId w:val="12"/>
  </w:num>
  <w:num w:numId="31">
    <w:abstractNumId w:val="23"/>
  </w:num>
  <w:num w:numId="32">
    <w:abstractNumId w:val="7"/>
  </w:num>
  <w:num w:numId="33">
    <w:abstractNumId w:val="30"/>
  </w:num>
  <w:num w:numId="34">
    <w:abstractNumId w:val="20"/>
  </w:num>
  <w:num w:numId="35">
    <w:abstractNumId w:val="35"/>
  </w:num>
  <w:num w:numId="36">
    <w:abstractNumId w:val="27"/>
  </w:num>
  <w:num w:numId="37">
    <w:abstractNumId w:val="6"/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33"/>
  </w:num>
  <w:num w:numId="43">
    <w:abstractNumId w:val="29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517"/>
    <w:rsid w:val="000031FA"/>
    <w:rsid w:val="000146CA"/>
    <w:rsid w:val="00014EF9"/>
    <w:rsid w:val="00016992"/>
    <w:rsid w:val="0002321D"/>
    <w:rsid w:val="00044E42"/>
    <w:rsid w:val="00046415"/>
    <w:rsid w:val="00050C73"/>
    <w:rsid w:val="00064957"/>
    <w:rsid w:val="000834C4"/>
    <w:rsid w:val="000A13DE"/>
    <w:rsid w:val="000C4490"/>
    <w:rsid w:val="000F70A0"/>
    <w:rsid w:val="00113934"/>
    <w:rsid w:val="00115AF5"/>
    <w:rsid w:val="0016421E"/>
    <w:rsid w:val="00175276"/>
    <w:rsid w:val="00176655"/>
    <w:rsid w:val="001B7BDC"/>
    <w:rsid w:val="001D40C2"/>
    <w:rsid w:val="001D7F67"/>
    <w:rsid w:val="001E0CAB"/>
    <w:rsid w:val="001E46E2"/>
    <w:rsid w:val="002410C1"/>
    <w:rsid w:val="0027788B"/>
    <w:rsid w:val="002F090D"/>
    <w:rsid w:val="0030539A"/>
    <w:rsid w:val="00347C52"/>
    <w:rsid w:val="00360B42"/>
    <w:rsid w:val="003624DC"/>
    <w:rsid w:val="003954E8"/>
    <w:rsid w:val="00396A12"/>
    <w:rsid w:val="003978AE"/>
    <w:rsid w:val="003A2C1F"/>
    <w:rsid w:val="003A323F"/>
    <w:rsid w:val="003B6141"/>
    <w:rsid w:val="003E2F25"/>
    <w:rsid w:val="00416CC3"/>
    <w:rsid w:val="0043272F"/>
    <w:rsid w:val="00470A25"/>
    <w:rsid w:val="004748F0"/>
    <w:rsid w:val="004922D4"/>
    <w:rsid w:val="004A1DB3"/>
    <w:rsid w:val="004A7012"/>
    <w:rsid w:val="004B17F9"/>
    <w:rsid w:val="005505ED"/>
    <w:rsid w:val="00554E40"/>
    <w:rsid w:val="00557880"/>
    <w:rsid w:val="00562751"/>
    <w:rsid w:val="00575CA0"/>
    <w:rsid w:val="005C21FB"/>
    <w:rsid w:val="005D57C8"/>
    <w:rsid w:val="005E3120"/>
    <w:rsid w:val="005F1112"/>
    <w:rsid w:val="005F17BE"/>
    <w:rsid w:val="006168D7"/>
    <w:rsid w:val="00620837"/>
    <w:rsid w:val="0062601A"/>
    <w:rsid w:val="00632089"/>
    <w:rsid w:val="00640F3C"/>
    <w:rsid w:val="00680957"/>
    <w:rsid w:val="0068268D"/>
    <w:rsid w:val="00684D18"/>
    <w:rsid w:val="006A2744"/>
    <w:rsid w:val="006C0CCD"/>
    <w:rsid w:val="006E1A73"/>
    <w:rsid w:val="007119D1"/>
    <w:rsid w:val="00740C2E"/>
    <w:rsid w:val="0074716A"/>
    <w:rsid w:val="00750FE9"/>
    <w:rsid w:val="00756D9B"/>
    <w:rsid w:val="00770129"/>
    <w:rsid w:val="00770664"/>
    <w:rsid w:val="00784BF6"/>
    <w:rsid w:val="007F03F1"/>
    <w:rsid w:val="007F423D"/>
    <w:rsid w:val="007F6730"/>
    <w:rsid w:val="00801480"/>
    <w:rsid w:val="008132AA"/>
    <w:rsid w:val="00877735"/>
    <w:rsid w:val="008F3A19"/>
    <w:rsid w:val="009215E9"/>
    <w:rsid w:val="009310FE"/>
    <w:rsid w:val="00951213"/>
    <w:rsid w:val="009978B9"/>
    <w:rsid w:val="009C47DA"/>
    <w:rsid w:val="009D57DE"/>
    <w:rsid w:val="009F3459"/>
    <w:rsid w:val="00A00912"/>
    <w:rsid w:val="00A0169E"/>
    <w:rsid w:val="00A045CE"/>
    <w:rsid w:val="00A14B92"/>
    <w:rsid w:val="00A22BF0"/>
    <w:rsid w:val="00A54B68"/>
    <w:rsid w:val="00A60EF2"/>
    <w:rsid w:val="00A760AE"/>
    <w:rsid w:val="00AA0533"/>
    <w:rsid w:val="00AA4CE5"/>
    <w:rsid w:val="00AB1891"/>
    <w:rsid w:val="00AD30BB"/>
    <w:rsid w:val="00AF0517"/>
    <w:rsid w:val="00AF36FC"/>
    <w:rsid w:val="00B00D4F"/>
    <w:rsid w:val="00B0509F"/>
    <w:rsid w:val="00B0692E"/>
    <w:rsid w:val="00B10EA8"/>
    <w:rsid w:val="00B1170C"/>
    <w:rsid w:val="00BB5533"/>
    <w:rsid w:val="00BC2375"/>
    <w:rsid w:val="00BF2F19"/>
    <w:rsid w:val="00C57627"/>
    <w:rsid w:val="00CA2EA4"/>
    <w:rsid w:val="00CE441B"/>
    <w:rsid w:val="00CE6749"/>
    <w:rsid w:val="00D158F9"/>
    <w:rsid w:val="00D40DFF"/>
    <w:rsid w:val="00D516A4"/>
    <w:rsid w:val="00D52C62"/>
    <w:rsid w:val="00D67FDD"/>
    <w:rsid w:val="00D802D0"/>
    <w:rsid w:val="00D95C01"/>
    <w:rsid w:val="00D96D84"/>
    <w:rsid w:val="00DC55EA"/>
    <w:rsid w:val="00DC734A"/>
    <w:rsid w:val="00DF2EBB"/>
    <w:rsid w:val="00E100F9"/>
    <w:rsid w:val="00E47A0B"/>
    <w:rsid w:val="00E90B86"/>
    <w:rsid w:val="00EB0040"/>
    <w:rsid w:val="00ED4A2E"/>
    <w:rsid w:val="00EE3366"/>
    <w:rsid w:val="00F118FA"/>
    <w:rsid w:val="00F13CBF"/>
    <w:rsid w:val="00F25E33"/>
    <w:rsid w:val="00F7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F34165"/>
  <w15:chartTrackingRefBased/>
  <w15:docId w15:val="{3DB2518D-EA22-4F1C-8220-D694D2AC1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CA0"/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3954E8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954E8"/>
    <w:pPr>
      <w:keepNext/>
      <w:jc w:val="center"/>
      <w:outlineLvl w:val="2"/>
    </w:pPr>
    <w:rPr>
      <w:b/>
      <w:bCs/>
      <w:sz w:val="36"/>
      <w:szCs w:val="36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bCs/>
      <w:sz w:val="26"/>
      <w:szCs w:val="26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3954E8"/>
    <w:pPr>
      <w:keepNext/>
      <w:ind w:left="708" w:firstLine="708"/>
      <w:jc w:val="both"/>
      <w:outlineLvl w:val="6"/>
    </w:pPr>
    <w:rPr>
      <w:rFonts w:ascii="Antique Olive" w:hAnsi="Antique Olive" w:cs="Antique Olive"/>
      <w:i/>
      <w:iCs/>
    </w:rPr>
  </w:style>
  <w:style w:type="paragraph" w:styleId="Ttulo8">
    <w:name w:val="heading 8"/>
    <w:basedOn w:val="Normal"/>
    <w:next w:val="Normal"/>
    <w:link w:val="Ttulo8Car"/>
    <w:qFormat/>
    <w:rsid w:val="003954E8"/>
    <w:pPr>
      <w:keepNext/>
      <w:jc w:val="center"/>
      <w:outlineLvl w:val="7"/>
    </w:pPr>
    <w:rPr>
      <w:b/>
      <w:bCs/>
      <w:sz w:val="26"/>
      <w:szCs w:val="26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3954E8"/>
    <w:pPr>
      <w:keepNext/>
      <w:numPr>
        <w:ilvl w:val="12"/>
      </w:numPr>
      <w:ind w:left="708" w:hanging="708"/>
      <w:outlineLvl w:val="8"/>
    </w:pPr>
    <w:rPr>
      <w:b/>
      <w:bCs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Ttulo1Car">
    <w:name w:val="Título 1 Car"/>
    <w:basedOn w:val="Fuentedeprrafopredeter"/>
    <w:link w:val="Ttulo1"/>
    <w:rsid w:val="003954E8"/>
    <w:rPr>
      <w:rFonts w:ascii="Arial" w:hAnsi="Arial" w:cs="Arial"/>
      <w:b/>
      <w:bCs/>
      <w:kern w:val="28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954E8"/>
    <w:rPr>
      <w:rFonts w:ascii="Arial" w:hAnsi="Arial" w:cs="Arial"/>
      <w:b/>
      <w:bCs/>
      <w:i/>
      <w:iCs/>
      <w:sz w:val="28"/>
      <w:szCs w:val="28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954E8"/>
    <w:rPr>
      <w:rFonts w:ascii="Times New Roman" w:hAnsi="Times New Roman" w:cs="Times New Roman"/>
      <w:b/>
      <w:bCs/>
      <w:sz w:val="28"/>
      <w:szCs w:val="28"/>
      <w:lang w:val="x-none" w:eastAsia="es-ES"/>
    </w:rPr>
  </w:style>
  <w:style w:type="character" w:customStyle="1" w:styleId="Ttulo5Car">
    <w:name w:val="Título 5 Car"/>
    <w:basedOn w:val="Fuentedeprrafopredeter"/>
    <w:link w:val="Ttulo5"/>
    <w:rsid w:val="003954E8"/>
    <w:rPr>
      <w:rFonts w:ascii="Times New Roman" w:hAnsi="Times New Roman" w:cs="Times New Roman"/>
      <w:b/>
      <w:bCs/>
      <w:i/>
      <w:iCs/>
      <w:sz w:val="26"/>
      <w:szCs w:val="26"/>
      <w:lang w:val="x-none" w:eastAsia="es-ES"/>
    </w:rPr>
  </w:style>
  <w:style w:type="character" w:customStyle="1" w:styleId="Ttulo6Car">
    <w:name w:val="Título 6 Car"/>
    <w:basedOn w:val="Fuentedeprrafopredeter"/>
    <w:link w:val="Ttulo6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3954E8"/>
    <w:rPr>
      <w:rFonts w:ascii="Antique Olive" w:hAnsi="Antique Olive" w:cs="Antique Olive"/>
      <w:i/>
      <w:iCs/>
      <w:sz w:val="24"/>
      <w:szCs w:val="24"/>
      <w:lang w:val="x-none" w:eastAsia="es-ES"/>
    </w:rPr>
  </w:style>
  <w:style w:type="character" w:customStyle="1" w:styleId="Ttulo8Car">
    <w:name w:val="Título 8 Car"/>
    <w:basedOn w:val="Fuentedeprrafopredeter"/>
    <w:link w:val="Ttulo8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3A2C1F"/>
    <w:pPr>
      <w:tabs>
        <w:tab w:val="center" w:pos="4252"/>
        <w:tab w:val="right" w:pos="8504"/>
      </w:tabs>
    </w:pPr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3A2C1F"/>
    <w:rPr>
      <w:rFonts w:cs="Times New Roman"/>
    </w:rPr>
  </w:style>
  <w:style w:type="paragraph" w:styleId="Piedepgina">
    <w:name w:val="footer"/>
    <w:basedOn w:val="Normal"/>
    <w:link w:val="PiedepginaCar"/>
    <w:rsid w:val="003A2C1F"/>
    <w:pPr>
      <w:tabs>
        <w:tab w:val="center" w:pos="4252"/>
        <w:tab w:val="right" w:pos="8504"/>
      </w:tabs>
    </w:pPr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3A2C1F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3A2C1F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semiHidden/>
    <w:rsid w:val="003A2C1F"/>
    <w:rPr>
      <w:rFonts w:ascii="Tahoma" w:hAnsi="Tahoma" w:cs="Tahoma"/>
      <w:sz w:val="16"/>
      <w:szCs w:val="16"/>
    </w:rPr>
  </w:style>
  <w:style w:type="paragraph" w:customStyle="1" w:styleId="BodyTextIndent">
    <w:name w:val="Body Text Indent"/>
    <w:basedOn w:val="Normal"/>
    <w:link w:val="BodyTextIndentChar"/>
    <w:rsid w:val="003A2C1F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Fuentedeprrafopredeter"/>
    <w:link w:val="BodyTextIndent"/>
    <w:rsid w:val="003A2C1F"/>
    <w:rPr>
      <w:rFonts w:ascii="Times New Roman" w:hAnsi="Times New Roman" w:cs="Times New Roman"/>
      <w:sz w:val="20"/>
      <w:szCs w:val="20"/>
      <w:lang w:val="x-none" w:eastAsia="es-ES"/>
    </w:rPr>
  </w:style>
  <w:style w:type="table" w:styleId="Tablaconcuadrcula">
    <w:name w:val="Table Grid"/>
    <w:basedOn w:val="Tablanormal"/>
    <w:rsid w:val="006C0CCD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rsid w:val="006C0CCD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rsid w:val="006C0CCD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A54B68"/>
    <w:pPr>
      <w:spacing w:after="120" w:line="276" w:lineRule="auto"/>
    </w:pPr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A54B68"/>
    <w:rPr>
      <w:rFonts w:cs="Times New Roman"/>
    </w:rPr>
  </w:style>
  <w:style w:type="paragraph" w:styleId="Textoindependiente3">
    <w:name w:val="Body Text 3"/>
    <w:basedOn w:val="Normal"/>
    <w:link w:val="Textoindependiente3Car"/>
    <w:rsid w:val="00A54B68"/>
    <w:pPr>
      <w:spacing w:after="120" w:line="276" w:lineRule="auto"/>
    </w:pPr>
    <w:rPr>
      <w:rFonts w:ascii="Calibri" w:eastAsia="Times New Roman" w:hAnsi="Calibri" w:cs="Calibr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54B68"/>
    <w:rPr>
      <w:rFonts w:cs="Times New Roman"/>
      <w:sz w:val="16"/>
      <w:szCs w:val="16"/>
    </w:rPr>
  </w:style>
  <w:style w:type="paragraph" w:customStyle="1" w:styleId="ListParagraph">
    <w:name w:val="List Paragraph"/>
    <w:basedOn w:val="Normal"/>
    <w:rsid w:val="007F03F1"/>
    <w:pP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en-US"/>
    </w:rPr>
  </w:style>
  <w:style w:type="character" w:styleId="Nmerodepgina">
    <w:name w:val="page number"/>
    <w:basedOn w:val="Fuentedeprrafopredeter"/>
    <w:rsid w:val="003954E8"/>
    <w:rPr>
      <w:rFonts w:cs="Times New Roman"/>
    </w:rPr>
  </w:style>
  <w:style w:type="paragraph" w:styleId="Sangra2detindependiente">
    <w:name w:val="Body Text Indent 2"/>
    <w:basedOn w:val="Normal"/>
    <w:link w:val="Sangra2detindependienteCar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954E8"/>
    <w:rPr>
      <w:rFonts w:ascii="Times New Roman" w:hAnsi="Times New Roman" w:cs="Times New Roman"/>
      <w:sz w:val="20"/>
      <w:szCs w:val="20"/>
      <w:lang w:val="x-none"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ipervnculo">
    <w:name w:val="Hyperlink"/>
    <w:basedOn w:val="Fuentedeprrafopredeter"/>
    <w:rsid w:val="003954E8"/>
    <w:rPr>
      <w:rFonts w:cs="Times New Roman"/>
      <w:color w:val="0000FF"/>
      <w:u w:val="single"/>
    </w:rPr>
  </w:style>
  <w:style w:type="paragraph" w:customStyle="1" w:styleId="CarCarCarCar">
    <w:name w:val="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Sangradetextonormal">
    <w:name w:val="Body Text Indent"/>
    <w:basedOn w:val="Normal"/>
    <w:link w:val="SangradetextonormalCar"/>
    <w:rsid w:val="003954E8"/>
    <w:pPr>
      <w:spacing w:after="120" w:line="480" w:lineRule="auto"/>
    </w:pPr>
    <w:rPr>
      <w:rFonts w:ascii="Courier New" w:hAnsi="Courier New" w:cs="Courier New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a2">
    <w:name w:val="List 2"/>
    <w:basedOn w:val="Normal"/>
    <w:rsid w:val="003954E8"/>
    <w:pPr>
      <w:ind w:left="566" w:hanging="283"/>
    </w:pPr>
    <w:rPr>
      <w:sz w:val="20"/>
      <w:szCs w:val="20"/>
      <w:lang w:val="es-ES_tradnl"/>
    </w:rPr>
  </w:style>
  <w:style w:type="paragraph" w:styleId="Lista">
    <w:name w:val="List"/>
    <w:basedOn w:val="Normal"/>
    <w:rsid w:val="003954E8"/>
    <w:pPr>
      <w:ind w:left="283" w:hanging="283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semiHidden/>
    <w:rsid w:val="003954E8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semiHidden/>
    <w:rsid w:val="003954E8"/>
    <w:rPr>
      <w:rFonts w:cs="Times New Roman"/>
      <w:vertAlign w:val="superscript"/>
    </w:rPr>
  </w:style>
  <w:style w:type="paragraph" w:styleId="Sangra3detindependiente">
    <w:name w:val="Body Text Indent 3"/>
    <w:basedOn w:val="Normal"/>
    <w:link w:val="Sangra3detindependienteCar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 w:cs="Univers (W1)"/>
      <w:sz w:val="22"/>
      <w:szCs w:val="22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954E8"/>
    <w:rPr>
      <w:rFonts w:ascii="Univers (W1)" w:hAnsi="Univers (W1)" w:cs="Univers (W1)"/>
      <w:sz w:val="20"/>
      <w:szCs w:val="20"/>
      <w:lang w:val="es-ES_tradnl" w:eastAsia="es-ES"/>
    </w:rPr>
  </w:style>
  <w:style w:type="paragraph" w:styleId="Textodebloque">
    <w:name w:val="Block Text"/>
    <w:basedOn w:val="Normal"/>
    <w:rsid w:val="003954E8"/>
    <w:pPr>
      <w:ind w:left="1416" w:right="1416" w:hanging="711"/>
      <w:jc w:val="both"/>
    </w:pPr>
    <w:rPr>
      <w:rFonts w:ascii="Arial" w:hAnsi="Arial" w:cs="Arial"/>
      <w:sz w:val="22"/>
      <w:szCs w:val="22"/>
      <w:lang w:val="es-ES_tradnl"/>
    </w:rPr>
  </w:style>
  <w:style w:type="paragraph" w:customStyle="1" w:styleId="Default">
    <w:name w:val="Default"/>
    <w:rsid w:val="003954E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rsid w:val="003954E8"/>
    <w:rPr>
      <w:rFonts w:cs="Times New Roman"/>
      <w:color w:val="800080"/>
      <w:u w:val="single"/>
    </w:rPr>
  </w:style>
  <w:style w:type="paragraph" w:customStyle="1" w:styleId="xl22">
    <w:name w:val="xl2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rsid w:val="003954E8"/>
    <w:pPr>
      <w:spacing w:before="100" w:beforeAutospacing="1" w:after="100" w:afterAutospacing="1"/>
      <w:jc w:val="both"/>
    </w:pPr>
    <w:rPr>
      <w:rFonts w:ascii="Verdana" w:hAnsi="Verdana" w:cs="Verdana"/>
      <w:sz w:val="17"/>
      <w:szCs w:val="17"/>
    </w:rPr>
  </w:style>
  <w:style w:type="paragraph" w:customStyle="1" w:styleId="CarCarCarCarCarCarCarCarCar">
    <w:name w:val="Car Car Car Car Car 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abla">
    <w:name w:val="tabla"/>
    <w:basedOn w:val="Tabladeilustraciones"/>
    <w:next w:val="Normal"/>
    <w:autoRedefine/>
    <w:rsid w:val="003954E8"/>
    <w:pPr>
      <w:spacing w:line="240" w:lineRule="atLeast"/>
      <w:ind w:left="0" w:firstLine="0"/>
      <w:jc w:val="center"/>
    </w:pPr>
    <w:rPr>
      <w:rFonts w:ascii="Arial" w:hAnsi="Arial" w:cs="Arial"/>
      <w:sz w:val="18"/>
      <w:szCs w:val="18"/>
      <w:lang w:val="es-ES_tradnl"/>
    </w:rPr>
  </w:style>
  <w:style w:type="paragraph" w:styleId="Tabladeilustraciones">
    <w:name w:val="table of figures"/>
    <w:basedOn w:val="Normal"/>
    <w:next w:val="Normal"/>
    <w:semiHidden/>
    <w:rsid w:val="003954E8"/>
    <w:pPr>
      <w:ind w:left="400" w:hanging="400"/>
    </w:pPr>
    <w:rPr>
      <w:sz w:val="20"/>
      <w:szCs w:val="20"/>
    </w:rPr>
  </w:style>
  <w:style w:type="paragraph" w:styleId="Listaconvietas3">
    <w:name w:val="List Bullet 3"/>
    <w:basedOn w:val="Normal"/>
    <w:rsid w:val="003954E8"/>
    <w:pPr>
      <w:numPr>
        <w:numId w:val="21"/>
      </w:numPr>
      <w:tabs>
        <w:tab w:val="clear" w:pos="360"/>
        <w:tab w:val="num" w:pos="926"/>
      </w:tabs>
      <w:ind w:left="926"/>
    </w:pPr>
    <w:rPr>
      <w:rFonts w:ascii="Courier New" w:hAnsi="Courier New" w:cs="Courier New"/>
      <w:lang w:val="es-ES_tradnl"/>
    </w:rPr>
  </w:style>
  <w:style w:type="paragraph" w:styleId="Continuarlista2">
    <w:name w:val="List Continue 2"/>
    <w:basedOn w:val="Normal"/>
    <w:rsid w:val="003954E8"/>
    <w:pPr>
      <w:spacing w:after="120"/>
      <w:ind w:left="566"/>
    </w:pPr>
    <w:rPr>
      <w:rFonts w:ascii="Courier New" w:hAnsi="Courier New" w:cs="Courier New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3954E8"/>
    <w:pPr>
      <w:spacing w:line="240" w:lineRule="auto"/>
      <w:ind w:firstLine="210"/>
    </w:pPr>
    <w:rPr>
      <w:rFonts w:ascii="Courier New" w:eastAsia="Calibri" w:hAnsi="Courier New" w:cs="Courier New"/>
      <w:sz w:val="24"/>
      <w:szCs w:val="24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styleId="Textoindependienteprimerasangra2">
    <w:name w:val="Body Text First Indent 2"/>
    <w:basedOn w:val="BodyTextIndent"/>
    <w:link w:val="Textoindependienteprimerasangra2Car"/>
    <w:rsid w:val="003954E8"/>
    <w:pPr>
      <w:ind w:firstLine="210"/>
    </w:pPr>
    <w:rPr>
      <w:rFonts w:ascii="Courier New" w:hAnsi="Courier New" w:cs="Courier New"/>
      <w:sz w:val="24"/>
      <w:szCs w:val="24"/>
      <w:lang w:val="es-ES_tradnl"/>
    </w:rPr>
  </w:style>
  <w:style w:type="character" w:customStyle="1" w:styleId="Textoindependienteprimerasangra2Car">
    <w:name w:val="Texto independiente primera sangría 2 Car"/>
    <w:basedOn w:val="BodyTextIndentChar"/>
    <w:link w:val="Textoindependienteprimerasangra2"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OmniPage2">
    <w:name w:val="OmniPage #2"/>
    <w:basedOn w:val="Normal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tulo">
    <w:name w:val="Title"/>
    <w:basedOn w:val="Normal"/>
    <w:link w:val="TtuloCar"/>
    <w:qFormat/>
    <w:rsid w:val="003954E8"/>
    <w:pPr>
      <w:jc w:val="center"/>
    </w:pPr>
    <w:rPr>
      <w:rFonts w:ascii="Bookman Old Style" w:hAnsi="Bookman Old Style" w:cs="Bookman Old Style"/>
      <w:b/>
      <w:bCs/>
      <w:spacing w:val="30"/>
      <w:sz w:val="28"/>
      <w:szCs w:val="28"/>
    </w:rPr>
  </w:style>
  <w:style w:type="character" w:customStyle="1" w:styleId="TtuloCar">
    <w:name w:val="Título Car"/>
    <w:basedOn w:val="Fuentedeprrafopredeter"/>
    <w:link w:val="Ttulo"/>
    <w:rsid w:val="003954E8"/>
    <w:rPr>
      <w:rFonts w:ascii="Bookman Old Style" w:hAnsi="Bookman Old Style" w:cs="Bookman Old Style"/>
      <w:b/>
      <w:bCs/>
      <w:spacing w:val="30"/>
      <w:sz w:val="20"/>
      <w:szCs w:val="20"/>
      <w:lang w:val="x-none"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aconlista4">
    <w:name w:val="Table List 4"/>
    <w:basedOn w:val="Tablanormal"/>
    <w:rsid w:val="003954E8"/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">
    <w:name w:val="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PlaceholderText">
    <w:name w:val="Placeholder Text"/>
    <w:basedOn w:val="Fuentedeprrafopredeter"/>
    <w:semiHidden/>
    <w:rsid w:val="003954E8"/>
    <w:rPr>
      <w:rFonts w:cs="Times New Roman"/>
      <w:color w:val="808080"/>
    </w:rPr>
  </w:style>
  <w:style w:type="numbering" w:customStyle="1" w:styleId="Estilo1">
    <w:name w:val="Estilo1"/>
    <w:rsid w:val="001048BC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aliste\Desktop\PAGINA%20WEB%20PABLO\4.-%20PROGRAMA%20LEADER\9.-%20Solicitud%20de%20pag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9.- Solicitud de pago.dot</Template>
  <TotalTime>1</TotalTime>
  <Pages>2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42</vt:lpstr>
    </vt:vector>
  </TitlesOfParts>
  <Company>JCYL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42</dc:title>
  <dc:subject/>
  <dc:creator>Usuario de Windows</dc:creator>
  <cp:keywords/>
  <dc:description/>
  <cp:lastModifiedBy>Pablo M</cp:lastModifiedBy>
  <cp:revision>1</cp:revision>
  <cp:lastPrinted>2018-02-13T10:22:00Z</cp:lastPrinted>
  <dcterms:created xsi:type="dcterms:W3CDTF">2021-05-31T16:52:00Z</dcterms:created>
  <dcterms:modified xsi:type="dcterms:W3CDTF">2021-05-31T16:53:00Z</dcterms:modified>
</cp:coreProperties>
</file>